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B40CC" w:rsidP="006B40CC" w:rsidRDefault="006B40CC" w14:paraId="0EB355A0" w14:textId="77777777">
      <w:pPr>
        <w:pStyle w:val="BodyText"/>
      </w:pPr>
    </w:p>
    <w:tbl>
      <w:tblPr>
        <w:tblW w:w="100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6660"/>
      </w:tblGrid>
      <w:tr w:rsidRPr="001C6ACA" w:rsidR="00F81041" w:rsidTr="00486492" w14:paraId="576E934E" w14:textId="77777777">
        <w:trPr>
          <w:jc w:val="center"/>
        </w:trPr>
        <w:tc>
          <w:tcPr>
            <w:tcW w:w="3420" w:type="dxa"/>
          </w:tcPr>
          <w:p w:rsidRPr="001C6ACA" w:rsidR="00F81041" w:rsidP="00486492" w:rsidRDefault="00F81041" w14:paraId="20BB69CD" w14:textId="77777777">
            <w:pPr>
              <w:rPr>
                <w:b/>
                <w:szCs w:val="22"/>
              </w:rPr>
            </w:pPr>
            <w:r w:rsidRPr="001C6ACA">
              <w:rPr>
                <w:b/>
                <w:szCs w:val="22"/>
              </w:rPr>
              <w:t>Job Title</w:t>
            </w:r>
          </w:p>
        </w:tc>
        <w:tc>
          <w:tcPr>
            <w:tcW w:w="6660" w:type="dxa"/>
          </w:tcPr>
          <w:p w:rsidRPr="002C61FD" w:rsidR="00F81041" w:rsidP="00486492" w:rsidRDefault="00B04539" w14:paraId="50D6B1C4" w14:textId="0459FCAE">
            <w:r>
              <w:t>S</w:t>
            </w:r>
            <w:r w:rsidR="00252CD8">
              <w:t xml:space="preserve">ite </w:t>
            </w:r>
            <w:r w:rsidR="00856ACD">
              <w:t>Delivery Team Lead</w:t>
            </w:r>
          </w:p>
        </w:tc>
      </w:tr>
      <w:tr w:rsidRPr="001C6ACA" w:rsidR="00F81041" w:rsidTr="00486492" w14:paraId="2AE2E5B5" w14:textId="77777777">
        <w:trPr>
          <w:jc w:val="center"/>
        </w:trPr>
        <w:tc>
          <w:tcPr>
            <w:tcW w:w="3420" w:type="dxa"/>
          </w:tcPr>
          <w:p w:rsidRPr="001C6ACA" w:rsidR="00F81041" w:rsidP="00486492" w:rsidRDefault="00F81041" w14:paraId="4815EEC7" w14:textId="35F1E14A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>Sub Business Unit</w:t>
            </w:r>
          </w:p>
        </w:tc>
        <w:tc>
          <w:tcPr>
            <w:tcW w:w="6660" w:type="dxa"/>
          </w:tcPr>
          <w:p w:rsidR="00F81041" w:rsidP="00486492" w:rsidRDefault="006C42BE" w14:paraId="0C762129" w14:textId="0EEBF009">
            <w:r>
              <w:t>Digi</w:t>
            </w:r>
            <w:r w:rsidR="00EA6AEE">
              <w:t>tal Services</w:t>
            </w:r>
          </w:p>
        </w:tc>
      </w:tr>
      <w:tr w:rsidRPr="001C6ACA" w:rsidR="00F81041" w:rsidTr="00486492" w14:paraId="0396EAAA" w14:textId="77777777">
        <w:trPr>
          <w:jc w:val="center"/>
        </w:trPr>
        <w:tc>
          <w:tcPr>
            <w:tcW w:w="3420" w:type="dxa"/>
          </w:tcPr>
          <w:p w:rsidRPr="001C6ACA" w:rsidR="00F81041" w:rsidP="00486492" w:rsidRDefault="00F81041" w14:paraId="5D9312FD" w14:textId="77777777">
            <w:pPr>
              <w:rPr>
                <w:b/>
                <w:szCs w:val="22"/>
              </w:rPr>
            </w:pPr>
            <w:r w:rsidRPr="001C6ACA">
              <w:rPr>
                <w:b/>
                <w:szCs w:val="22"/>
              </w:rPr>
              <w:t>Department.</w:t>
            </w:r>
          </w:p>
        </w:tc>
        <w:tc>
          <w:tcPr>
            <w:tcW w:w="6660" w:type="dxa"/>
          </w:tcPr>
          <w:p w:rsidR="00F81041" w:rsidP="00486492" w:rsidRDefault="00034D2F" w14:paraId="6E4C63A0" w14:textId="3E8A9214">
            <w:r>
              <w:t>Restore Information Management</w:t>
            </w:r>
          </w:p>
        </w:tc>
      </w:tr>
      <w:tr w:rsidRPr="001C6ACA" w:rsidR="00F81041" w:rsidTr="00486492" w14:paraId="63EA83F9" w14:textId="77777777">
        <w:trPr>
          <w:jc w:val="center"/>
        </w:trPr>
        <w:tc>
          <w:tcPr>
            <w:tcW w:w="3420" w:type="dxa"/>
          </w:tcPr>
          <w:p w:rsidRPr="001C6ACA" w:rsidR="00F81041" w:rsidP="00486492" w:rsidRDefault="00F81041" w14:paraId="4FB520D9" w14:textId="77777777">
            <w:pPr>
              <w:rPr>
                <w:b/>
                <w:szCs w:val="22"/>
              </w:rPr>
            </w:pPr>
            <w:r w:rsidRPr="001C6ACA">
              <w:rPr>
                <w:b/>
                <w:szCs w:val="22"/>
              </w:rPr>
              <w:t>Location</w:t>
            </w:r>
          </w:p>
        </w:tc>
        <w:tc>
          <w:tcPr>
            <w:tcW w:w="6660" w:type="dxa"/>
          </w:tcPr>
          <w:p w:rsidRPr="00C41E7C" w:rsidR="00F81041" w:rsidP="00486492" w:rsidRDefault="00EA6AEE" w14:paraId="72B9FB4C" w14:textId="70EEB2F3">
            <w:r>
              <w:t>Swadlincote</w:t>
            </w:r>
            <w:r w:rsidR="00034D2F">
              <w:t xml:space="preserve"> </w:t>
            </w:r>
          </w:p>
        </w:tc>
      </w:tr>
      <w:tr w:rsidRPr="001C6ACA" w:rsidR="00F81041" w:rsidTr="00486492" w14:paraId="2F24FB68" w14:textId="77777777">
        <w:trPr>
          <w:jc w:val="center"/>
        </w:trPr>
        <w:tc>
          <w:tcPr>
            <w:tcW w:w="3420" w:type="dxa"/>
          </w:tcPr>
          <w:p w:rsidRPr="001C6ACA" w:rsidR="00F81041" w:rsidP="00486492" w:rsidRDefault="00F81041" w14:paraId="36D5E0EB" w14:textId="77777777">
            <w:pPr>
              <w:rPr>
                <w:b/>
                <w:szCs w:val="22"/>
              </w:rPr>
            </w:pPr>
            <w:r w:rsidRPr="001C6ACA">
              <w:rPr>
                <w:b/>
                <w:szCs w:val="22"/>
              </w:rPr>
              <w:t>Reports to (direct)</w:t>
            </w:r>
          </w:p>
        </w:tc>
        <w:tc>
          <w:tcPr>
            <w:tcW w:w="6660" w:type="dxa"/>
          </w:tcPr>
          <w:p w:rsidR="00F81041" w:rsidP="00486492" w:rsidRDefault="00EA6AEE" w14:paraId="46225BB5" w14:textId="755DCCDD">
            <w:r>
              <w:t xml:space="preserve">Service Delivery Manager </w:t>
            </w:r>
            <w:r w:rsidR="00344F4B">
              <w:t xml:space="preserve"> </w:t>
            </w:r>
          </w:p>
        </w:tc>
      </w:tr>
    </w:tbl>
    <w:p w:rsidR="00F81041" w:rsidP="00C838B1" w:rsidRDefault="00DF5171" w14:paraId="1186A5FC" w14:textId="344CEAD4">
      <w:pPr>
        <w:pStyle w:val="Heading1"/>
      </w:pPr>
      <w:r>
        <w:t>Role Purpose</w:t>
      </w:r>
    </w:p>
    <w:p w:rsidRPr="008C7633" w:rsidR="008C7633" w:rsidP="008C7633" w:rsidRDefault="008C7633" w14:paraId="3E8E9A11" w14:textId="6E1485A3">
      <w:pPr>
        <w:pStyle w:val="BodyText"/>
      </w:pPr>
      <w:r w:rsidR="008C7633">
        <w:rPr/>
        <w:t>The Service Delivery Te</w:t>
      </w:r>
      <w:r w:rsidR="008C7633">
        <w:rPr/>
        <w:t xml:space="preserve">am Lead </w:t>
      </w:r>
      <w:r w:rsidR="008C7633">
        <w:rPr/>
        <w:t>is respons</w:t>
      </w:r>
      <w:r w:rsidR="008C7633">
        <w:rPr/>
        <w:t>ible for</w:t>
      </w:r>
      <w:r w:rsidR="008C7633">
        <w:rPr/>
        <w:t xml:space="preserve"> TRACKING, CHECKING and PROTECTING customer information while expertly supporting the SD Supervisor (G2), Operations Managers (G1) and the wider Operations Team to ensure the pro</w:t>
      </w:r>
      <w:r w:rsidR="008C7633">
        <w:rPr/>
        <w:t xml:space="preserve">mpt and </w:t>
      </w:r>
      <w:r w:rsidR="008C7633">
        <w:rPr/>
        <w:t>accurate</w:t>
      </w:r>
      <w:r w:rsidR="008C7633">
        <w:rPr/>
        <w:t xml:space="preserve"> completion</w:t>
      </w:r>
      <w:r w:rsidR="008C7633">
        <w:rPr/>
        <w:t xml:space="preserve"> of all </w:t>
      </w:r>
      <w:r w:rsidR="008C7633">
        <w:rPr/>
        <w:t>customer</w:t>
      </w:r>
      <w:r w:rsidR="3157DA68">
        <w:rPr/>
        <w:t xml:space="preserve"> </w:t>
      </w:r>
      <w:r w:rsidR="008C7633">
        <w:rPr/>
        <w:t>requested services in line with team targets.</w:t>
      </w:r>
      <w:r w:rsidRPr="008C7633">
        <w:noBreakHyphen/>
        <w:t>requested services in line with team targets.</w:t>
      </w:r>
    </w:p>
    <w:p w:rsidR="00F3309A" w:rsidP="00F3309A" w:rsidRDefault="00F3309A" w14:paraId="3C59690A" w14:textId="77777777">
      <w:pPr>
        <w:pStyle w:val="Heading1"/>
      </w:pPr>
      <w:r>
        <w:t>Key Tasks</w:t>
      </w:r>
    </w:p>
    <w:p w:rsidR="00D329A7" w:rsidP="00D329A7" w:rsidRDefault="00D329A7" w14:paraId="06DDFC09" w14:textId="77777777">
      <w:pPr>
        <w:pStyle w:val="ListParagraph"/>
        <w:numPr>
          <w:ilvl w:val="0"/>
          <w:numId w:val="40"/>
        </w:numPr>
        <w:spacing w:before="0" w:beforeAutospacing="0" w:after="0"/>
      </w:pPr>
      <w:r>
        <w:t>To be the expert in supporting the operational work processes through the Supervision of staff.</w:t>
      </w:r>
    </w:p>
    <w:p w:rsidR="00D329A7" w:rsidP="00D329A7" w:rsidRDefault="00D329A7" w14:paraId="5062A90F" w14:textId="77777777">
      <w:pPr>
        <w:pStyle w:val="ListParagraph"/>
        <w:numPr>
          <w:ilvl w:val="0"/>
          <w:numId w:val="40"/>
        </w:numPr>
        <w:spacing w:before="0" w:beforeAutospacing="0" w:after="0"/>
      </w:pPr>
      <w:r>
        <w:t>To feedback to the SD Supervisor on the process efficiency of the team and give any insights into how things could improve.</w:t>
      </w:r>
    </w:p>
    <w:p w:rsidRPr="00B43C6E" w:rsidR="00D329A7" w:rsidP="00D329A7" w:rsidRDefault="00D329A7" w14:paraId="38746F55" w14:textId="665BC54F">
      <w:pPr>
        <w:pStyle w:val="ListParagraph"/>
        <w:numPr>
          <w:ilvl w:val="0"/>
          <w:numId w:val="40"/>
        </w:numPr>
        <w:spacing w:before="0" w:beforeAutospacing="0" w:after="0"/>
      </w:pPr>
      <w:r>
        <w:t xml:space="preserve">To co-ordinate the daily operational activities to meet business as usual requirements </w:t>
      </w:r>
      <w:r>
        <w:t>a</w:t>
      </w:r>
      <w:r>
        <w:t>nd deadlines.</w:t>
      </w:r>
    </w:p>
    <w:p w:rsidRPr="0037128F" w:rsidR="00D329A7" w:rsidP="00D329A7" w:rsidRDefault="00D329A7" w14:paraId="57F9A1D4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rFonts w:cs="Arial"/>
          <w:szCs w:val="22"/>
        </w:rPr>
      </w:pPr>
      <w:r>
        <w:rPr>
          <w:rFonts w:cs="Arial"/>
          <w:szCs w:val="22"/>
        </w:rPr>
        <w:t>To e</w:t>
      </w:r>
      <w:r w:rsidRPr="0037128F">
        <w:rPr>
          <w:rFonts w:cs="Arial"/>
          <w:szCs w:val="22"/>
        </w:rPr>
        <w:t>nsure a high level of housekeeping standards are maintained.</w:t>
      </w:r>
    </w:p>
    <w:p w:rsidRPr="0037128F" w:rsidR="00D329A7" w:rsidP="00D329A7" w:rsidRDefault="00D329A7" w14:paraId="18C1A614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rFonts w:cs="Arial"/>
          <w:szCs w:val="22"/>
        </w:rPr>
      </w:pPr>
      <w:r w:rsidRPr="0037128F">
        <w:rPr>
          <w:rFonts w:cs="Arial"/>
          <w:szCs w:val="22"/>
        </w:rPr>
        <w:t xml:space="preserve">Promote the </w:t>
      </w:r>
      <w:r>
        <w:rPr>
          <w:rFonts w:cs="Arial"/>
          <w:szCs w:val="22"/>
        </w:rPr>
        <w:t xml:space="preserve">Restore </w:t>
      </w:r>
      <w:r w:rsidRPr="0037128F">
        <w:rPr>
          <w:rFonts w:cs="Arial"/>
          <w:szCs w:val="22"/>
        </w:rPr>
        <w:t>image</w:t>
      </w:r>
      <w:r>
        <w:rPr>
          <w:rFonts w:cs="Arial"/>
          <w:szCs w:val="22"/>
        </w:rPr>
        <w:t xml:space="preserve"> and brand</w:t>
      </w:r>
      <w:r w:rsidRPr="0037128F">
        <w:rPr>
          <w:rFonts w:cs="Arial"/>
          <w:szCs w:val="22"/>
        </w:rPr>
        <w:t xml:space="preserve"> by wearing a clean, neat, and tidy uniform</w:t>
      </w:r>
      <w:r>
        <w:rPr>
          <w:rFonts w:cs="Arial"/>
          <w:szCs w:val="22"/>
        </w:rPr>
        <w:t xml:space="preserve"> or PPE</w:t>
      </w:r>
      <w:r w:rsidRPr="0037128F">
        <w:rPr>
          <w:rFonts w:cs="Arial"/>
          <w:szCs w:val="22"/>
        </w:rPr>
        <w:t xml:space="preserve"> as provided.</w:t>
      </w:r>
    </w:p>
    <w:p w:rsidRPr="0037128F" w:rsidR="00D329A7" w:rsidP="00D329A7" w:rsidRDefault="00D329A7" w14:paraId="02EB23F6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rFonts w:cs="Arial"/>
          <w:szCs w:val="22"/>
        </w:rPr>
      </w:pPr>
      <w:r>
        <w:rPr>
          <w:rFonts w:cs="Arial"/>
          <w:szCs w:val="22"/>
        </w:rPr>
        <w:t>To ensure colleagues are following the r</w:t>
      </w:r>
      <w:r w:rsidRPr="0037128F">
        <w:rPr>
          <w:rFonts w:cs="Arial"/>
          <w:szCs w:val="22"/>
        </w:rPr>
        <w:t>equired</w:t>
      </w:r>
      <w:r>
        <w:rPr>
          <w:rFonts w:cs="Arial"/>
          <w:szCs w:val="22"/>
        </w:rPr>
        <w:t xml:space="preserve"> processes </w:t>
      </w:r>
      <w:r w:rsidRPr="0037128F">
        <w:rPr>
          <w:rFonts w:cs="Arial"/>
          <w:szCs w:val="22"/>
        </w:rPr>
        <w:t xml:space="preserve">as documented in the </w:t>
      </w:r>
      <w:r>
        <w:rPr>
          <w:rFonts w:cs="Arial"/>
          <w:szCs w:val="22"/>
        </w:rPr>
        <w:t xml:space="preserve">SOP </w:t>
      </w:r>
      <w:commentRangeStart w:id="0"/>
      <w:r w:rsidRPr="0037128F">
        <w:rPr>
          <w:rFonts w:cs="Arial"/>
          <w:szCs w:val="22"/>
        </w:rPr>
        <w:t xml:space="preserve"> manual</w:t>
      </w:r>
      <w:commentRangeEnd w:id="0"/>
      <w:r>
        <w:rPr>
          <w:rStyle w:val="CommentReference"/>
          <w:rFonts w:cs="Arial"/>
          <w:sz w:val="24"/>
          <w:szCs w:val="22"/>
        </w:rPr>
        <w:commentReference w:id="0"/>
      </w:r>
      <w:r>
        <w:rPr>
          <w:rFonts w:cs="Arial"/>
          <w:szCs w:val="22"/>
        </w:rPr>
        <w:t>, e</w:t>
      </w:r>
      <w:r w:rsidRPr="0037128F">
        <w:rPr>
          <w:rFonts w:cs="Arial"/>
          <w:szCs w:val="22"/>
        </w:rPr>
        <w:t xml:space="preserve">nsuring </w:t>
      </w:r>
      <w:r>
        <w:rPr>
          <w:rFonts w:cs="Arial"/>
          <w:szCs w:val="22"/>
        </w:rPr>
        <w:t xml:space="preserve">the </w:t>
      </w:r>
      <w:r w:rsidRPr="0037128F">
        <w:rPr>
          <w:rFonts w:cs="Arial"/>
          <w:szCs w:val="22"/>
        </w:rPr>
        <w:t>highest standards of accuracy and attention to detail</w:t>
      </w:r>
      <w:r>
        <w:rPr>
          <w:rFonts w:cs="Arial"/>
          <w:szCs w:val="22"/>
        </w:rPr>
        <w:t xml:space="preserve"> and to give guidance to colleagues who need further support.</w:t>
      </w:r>
    </w:p>
    <w:p w:rsidRPr="00F335D8" w:rsidR="00D329A7" w:rsidP="00D329A7" w:rsidRDefault="00D329A7" w14:paraId="56B68A25" w14:textId="77777777">
      <w:pPr>
        <w:pStyle w:val="ListParagraph"/>
        <w:numPr>
          <w:ilvl w:val="0"/>
          <w:numId w:val="30"/>
        </w:numPr>
        <w:spacing w:before="0" w:beforeAutospacing="0" w:after="0" w:line="240" w:lineRule="exact"/>
        <w:jc w:val="both"/>
        <w:rPr>
          <w:rFonts w:cs="Arial"/>
          <w:szCs w:val="22"/>
        </w:rPr>
      </w:pPr>
      <w:r w:rsidRPr="00874AD7">
        <w:t>Report any Health &amp; Safety, Quality, Information Security, Environmental and Business Continuity &amp; Disaster Recovery incidents</w:t>
      </w:r>
      <w:r>
        <w:t xml:space="preserve"> or near misses</w:t>
      </w:r>
      <w:r w:rsidRPr="00874AD7">
        <w:t xml:space="preserve"> to your </w:t>
      </w:r>
      <w:r w:rsidRPr="00F335D8">
        <w:rPr>
          <w:rFonts w:cs="Arial"/>
          <w:szCs w:val="22"/>
        </w:rPr>
        <w:t>SD Supervisor or SD Lead immediately.</w:t>
      </w:r>
    </w:p>
    <w:p w:rsidRPr="00255D3E" w:rsidR="00D329A7" w:rsidP="00D329A7" w:rsidRDefault="00D329A7" w14:paraId="580C2025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rFonts w:cs="Arial"/>
          <w:szCs w:val="22"/>
        </w:rPr>
      </w:pPr>
      <w:r w:rsidRPr="0037128F">
        <w:rPr>
          <w:rFonts w:cs="Arial"/>
          <w:szCs w:val="22"/>
        </w:rPr>
        <w:t>Ensure records are picked</w:t>
      </w:r>
      <w:r>
        <w:rPr>
          <w:rFonts w:cs="Arial"/>
          <w:szCs w:val="22"/>
        </w:rPr>
        <w:t xml:space="preserve">, </w:t>
      </w:r>
      <w:r w:rsidRPr="0037128F">
        <w:rPr>
          <w:rFonts w:cs="Arial"/>
          <w:szCs w:val="22"/>
        </w:rPr>
        <w:t>handled</w:t>
      </w:r>
      <w:r>
        <w:rPr>
          <w:rFonts w:cs="Arial"/>
          <w:szCs w:val="22"/>
        </w:rPr>
        <w:t>, processed</w:t>
      </w:r>
      <w:r w:rsidRPr="0037128F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and stored/disposed </w:t>
      </w:r>
      <w:r w:rsidRPr="0037128F">
        <w:rPr>
          <w:rFonts w:cs="Arial"/>
          <w:szCs w:val="22"/>
        </w:rPr>
        <w:t>in the appropriate manner.</w:t>
      </w:r>
    </w:p>
    <w:p w:rsidR="00D329A7" w:rsidP="00D329A7" w:rsidRDefault="00D329A7" w14:paraId="2416E83B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rFonts w:cs="Arial"/>
          <w:szCs w:val="22"/>
        </w:rPr>
      </w:pPr>
      <w:r w:rsidRPr="0037128F">
        <w:rPr>
          <w:rFonts w:cs="Arial"/>
          <w:szCs w:val="22"/>
        </w:rPr>
        <w:t xml:space="preserve">Ensure correct use of </w:t>
      </w:r>
      <w:r>
        <w:rPr>
          <w:rFonts w:cs="Arial"/>
          <w:szCs w:val="22"/>
        </w:rPr>
        <w:t>operational</w:t>
      </w:r>
      <w:r w:rsidRPr="0037128F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m</w:t>
      </w:r>
      <w:r w:rsidRPr="0037128F">
        <w:rPr>
          <w:rFonts w:cs="Arial"/>
          <w:szCs w:val="22"/>
        </w:rPr>
        <w:t>anagement system</w:t>
      </w:r>
      <w:r>
        <w:rPr>
          <w:rFonts w:cs="Arial"/>
          <w:szCs w:val="22"/>
        </w:rPr>
        <w:t xml:space="preserve"> and support any colleagues that may need further training on this.</w:t>
      </w:r>
    </w:p>
    <w:p w:rsidRPr="00306135" w:rsidR="00D329A7" w:rsidP="00D329A7" w:rsidRDefault="00D329A7" w14:paraId="7F243F63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szCs w:val="22"/>
          <w:lang w:val="en-US"/>
        </w:rPr>
      </w:pPr>
      <w:r>
        <w:rPr>
          <w:lang w:val="en-US"/>
        </w:rPr>
        <w:t>R</w:t>
      </w:r>
      <w:r w:rsidRPr="00274D79">
        <w:rPr>
          <w:lang w:val="en-US"/>
        </w:rPr>
        <w:t>ole model and work within the Restore values and behaviors</w:t>
      </w:r>
      <w:r>
        <w:rPr>
          <w:lang w:val="en-US"/>
        </w:rPr>
        <w:t xml:space="preserve"> and give recognition to those doing a good job.</w:t>
      </w:r>
    </w:p>
    <w:p w:rsidR="00D329A7" w:rsidP="00D329A7" w:rsidRDefault="00D329A7" w14:paraId="2AEFAF56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szCs w:val="22"/>
          <w:lang w:val="en-US"/>
        </w:rPr>
      </w:pPr>
      <w:r>
        <w:rPr>
          <w:szCs w:val="22"/>
          <w:lang w:val="en-US"/>
        </w:rPr>
        <w:lastRenderedPageBreak/>
        <w:t>To support when an audit is taking place and be aware of any follow up actions needed following an internal audit.</w:t>
      </w:r>
    </w:p>
    <w:p w:rsidRPr="00B53CDC" w:rsidR="00D329A7" w:rsidP="00D329A7" w:rsidRDefault="00D329A7" w14:paraId="7D34D154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szCs w:val="22"/>
          <w:lang w:val="en-US"/>
        </w:rPr>
      </w:pPr>
      <w:r>
        <w:rPr>
          <w:szCs w:val="22"/>
          <w:lang w:val="en-US"/>
        </w:rPr>
        <w:t>To support the site with communications and be fully aware of what is happening in the wider business through monthly briefings and circle.</w:t>
      </w:r>
    </w:p>
    <w:p w:rsidRPr="0037128F" w:rsidR="00D329A7" w:rsidP="00D329A7" w:rsidRDefault="00D329A7" w14:paraId="7AEA621C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rFonts w:cs="Arial"/>
          <w:szCs w:val="22"/>
        </w:rPr>
      </w:pPr>
      <w:r>
        <w:rPr>
          <w:rFonts w:cs="Arial"/>
          <w:szCs w:val="22"/>
        </w:rPr>
        <w:t>Provide</w:t>
      </w:r>
      <w:r w:rsidRPr="0037128F">
        <w:rPr>
          <w:rFonts w:cs="Arial"/>
          <w:szCs w:val="22"/>
        </w:rPr>
        <w:t xml:space="preserve"> a high level of customer care</w:t>
      </w:r>
      <w:r>
        <w:rPr>
          <w:rFonts w:cs="Arial"/>
          <w:szCs w:val="22"/>
        </w:rPr>
        <w:t xml:space="preserve"> and customer service in line with any KPIs and the Restore Customer Promises and be seen as leading by example</w:t>
      </w:r>
      <w:r w:rsidRPr="0037128F">
        <w:rPr>
          <w:rFonts w:cs="Arial"/>
          <w:szCs w:val="22"/>
        </w:rPr>
        <w:t>.</w:t>
      </w:r>
    </w:p>
    <w:p w:rsidR="00D329A7" w:rsidP="00D329A7" w:rsidRDefault="00D329A7" w14:paraId="251973CD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szCs w:val="22"/>
          <w:lang w:val="en-US"/>
        </w:rPr>
      </w:pPr>
      <w:r>
        <w:rPr>
          <w:szCs w:val="22"/>
          <w:lang w:val="en-US"/>
        </w:rPr>
        <w:t>Ensure all relevant vehicle / equipment safety checks are being completed and report any vehicle or equipment failures or faults.</w:t>
      </w:r>
    </w:p>
    <w:p w:rsidR="00D329A7" w:rsidP="00D329A7" w:rsidRDefault="00D329A7" w14:paraId="25F76C37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szCs w:val="22"/>
          <w:lang w:val="en-US"/>
        </w:rPr>
      </w:pPr>
      <w:r>
        <w:rPr>
          <w:szCs w:val="22"/>
          <w:lang w:val="en-US"/>
        </w:rPr>
        <w:t>Treat all Company property with care and consideration to prevent accidents and encourage colleagues to follow these behaviours.</w:t>
      </w:r>
    </w:p>
    <w:p w:rsidR="00D329A7" w:rsidP="00D329A7" w:rsidRDefault="00D329A7" w14:paraId="1F036AB3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szCs w:val="22"/>
          <w:lang w:val="en-US"/>
        </w:rPr>
      </w:pPr>
      <w:r>
        <w:rPr>
          <w:szCs w:val="22"/>
          <w:lang w:val="en-US"/>
        </w:rPr>
        <w:t>Assist with any daily tasks as instructed in support of operations</w:t>
      </w:r>
    </w:p>
    <w:p w:rsidR="00D329A7" w:rsidP="00D329A7" w:rsidRDefault="00D329A7" w14:paraId="4D69965A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szCs w:val="22"/>
          <w:lang w:val="en-US"/>
        </w:rPr>
      </w:pPr>
      <w:r w:rsidRPr="000A49A6">
        <w:rPr>
          <w:szCs w:val="22"/>
          <w:lang w:val="en-US"/>
        </w:rPr>
        <w:t>Ensure colleagues are recording work accurately and work is processed in order aligned to the operational plan.</w:t>
      </w:r>
    </w:p>
    <w:p w:rsidR="00D329A7" w:rsidP="00D329A7" w:rsidRDefault="00D329A7" w14:paraId="0188C40B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szCs w:val="22"/>
          <w:lang w:val="en-US"/>
        </w:rPr>
      </w:pPr>
      <w:r>
        <w:rPr>
          <w:szCs w:val="22"/>
          <w:lang w:val="en-US"/>
        </w:rPr>
        <w:t>Ensure all client information and documents are kept secure and confidential at all times.</w:t>
      </w:r>
    </w:p>
    <w:p w:rsidR="00D329A7" w:rsidP="00D329A7" w:rsidRDefault="00D329A7" w14:paraId="76906FEF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szCs w:val="22"/>
          <w:lang w:val="en-US"/>
        </w:rPr>
      </w:pPr>
      <w:r>
        <w:rPr>
          <w:szCs w:val="22"/>
          <w:lang w:val="en-US"/>
        </w:rPr>
        <w:t>Ensure colleagues are preparing and scanning customer data in accordance with the scanning procedures.</w:t>
      </w:r>
    </w:p>
    <w:p w:rsidR="00D329A7" w:rsidP="00D329A7" w:rsidRDefault="00D329A7" w14:paraId="42F68BA3" w14:textId="71107E9F">
      <w:pPr>
        <w:numPr>
          <w:ilvl w:val="0"/>
          <w:numId w:val="30"/>
        </w:numPr>
        <w:spacing w:before="0" w:beforeAutospacing="0" w:after="0" w:afterAutospacing="0" w:line="240" w:lineRule="exact"/>
        <w:rPr>
          <w:szCs w:val="22"/>
          <w:lang w:val="en-US"/>
        </w:rPr>
      </w:pPr>
      <w:r>
        <w:rPr>
          <w:szCs w:val="22"/>
          <w:lang w:val="en-US"/>
        </w:rPr>
        <w:t>Ensure the warehouse and other utili</w:t>
      </w:r>
      <w:r w:rsidR="00A43315">
        <w:rPr>
          <w:szCs w:val="22"/>
          <w:lang w:val="en-US"/>
        </w:rPr>
        <w:t>s</w:t>
      </w:r>
      <w:r>
        <w:rPr>
          <w:szCs w:val="22"/>
          <w:lang w:val="en-US"/>
        </w:rPr>
        <w:t xml:space="preserve">ed spaces are clean, tidy and free from hazards. </w:t>
      </w:r>
    </w:p>
    <w:p w:rsidRPr="0037128F" w:rsidR="00D329A7" w:rsidP="00D329A7" w:rsidRDefault="00D329A7" w14:paraId="4EA069E2" w14:textId="77777777">
      <w:pPr>
        <w:numPr>
          <w:ilvl w:val="0"/>
          <w:numId w:val="30"/>
        </w:numPr>
        <w:spacing w:before="0" w:beforeAutospacing="0" w:after="0" w:afterAutospacing="0" w:line="240" w:lineRule="exact"/>
        <w:rPr>
          <w:rFonts w:cs="Arial"/>
          <w:szCs w:val="22"/>
        </w:rPr>
      </w:pPr>
      <w:r>
        <w:rPr>
          <w:rFonts w:cs="Arial"/>
          <w:szCs w:val="22"/>
        </w:rPr>
        <w:t>C</w:t>
      </w:r>
      <w:r w:rsidRPr="0037128F">
        <w:rPr>
          <w:rFonts w:cs="Arial"/>
          <w:szCs w:val="22"/>
        </w:rPr>
        <w:t xml:space="preserve">arry out any other relevant duties as requested by </w:t>
      </w:r>
      <w:r>
        <w:rPr>
          <w:rFonts w:cs="Arial"/>
          <w:szCs w:val="22"/>
        </w:rPr>
        <w:t xml:space="preserve">your Line Manager </w:t>
      </w:r>
      <w:r w:rsidRPr="0037128F">
        <w:rPr>
          <w:rFonts w:cs="Arial"/>
          <w:szCs w:val="22"/>
        </w:rPr>
        <w:t xml:space="preserve">to ensure effective </w:t>
      </w:r>
      <w:r>
        <w:rPr>
          <w:rFonts w:cs="Arial"/>
          <w:szCs w:val="22"/>
        </w:rPr>
        <w:t>operational performance</w:t>
      </w:r>
      <w:r w:rsidRPr="0037128F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</w:t>
      </w:r>
    </w:p>
    <w:p w:rsidR="00665393" w:rsidP="00665393" w:rsidRDefault="00665393" w14:paraId="6B42E6CD" w14:textId="77777777">
      <w:pPr>
        <w:pStyle w:val="Heading1"/>
      </w:pPr>
      <w:r>
        <w:t>Skills, Knowledge &amp; Experience required</w:t>
      </w:r>
      <w:r w:rsidRPr="00C838B1">
        <w:t xml:space="preserve"> </w:t>
      </w:r>
    </w:p>
    <w:p w:rsidRPr="00E375E0" w:rsidR="00734235" w:rsidP="00734235" w:rsidRDefault="00734235" w14:paraId="419A46C6" w14:textId="77777777">
      <w:pPr>
        <w:pStyle w:val="BodyText3"/>
        <w:rPr>
          <w:bCs/>
          <w:sz w:val="24"/>
          <w:szCs w:val="24"/>
          <w:u w:val="single"/>
        </w:rPr>
      </w:pPr>
      <w:r w:rsidRPr="00E375E0">
        <w:rPr>
          <w:bCs/>
          <w:sz w:val="24"/>
          <w:szCs w:val="24"/>
          <w:u w:val="single"/>
        </w:rPr>
        <w:t xml:space="preserve">Essential </w:t>
      </w:r>
    </w:p>
    <w:p w:rsidRPr="00EC4A06" w:rsidR="00C53D63" w:rsidP="00EC4A06" w:rsidRDefault="00E375E0" w14:paraId="4D7A28D9" w14:textId="63F23671">
      <w:pPr>
        <w:pStyle w:val="ListParagraph"/>
        <w:numPr>
          <w:ilvl w:val="0"/>
          <w:numId w:val="44"/>
        </w:numPr>
        <w:spacing w:before="0" w:beforeAutospacing="0" w:after="0" w:line="240" w:lineRule="exact"/>
        <w:rPr>
          <w:rFonts w:cs="Arial"/>
        </w:rPr>
      </w:pPr>
      <w:r w:rsidRPr="00EC4A06">
        <w:t>Organisational skills</w:t>
      </w:r>
      <w:r w:rsidRPr="00EC4A06" w:rsidR="005A0D9F">
        <w:rPr>
          <w:rFonts w:cs="Arial"/>
        </w:rPr>
        <w:t>, with ability to work to deadlines</w:t>
      </w:r>
    </w:p>
    <w:p w:rsidRPr="00EC4A06" w:rsidR="00C53D63" w:rsidP="00EC4A06" w:rsidRDefault="00C53D63" w14:paraId="65ABBE20" w14:textId="745073DF">
      <w:pPr>
        <w:pStyle w:val="ListParagraph"/>
        <w:numPr>
          <w:ilvl w:val="0"/>
          <w:numId w:val="44"/>
        </w:numPr>
        <w:spacing w:before="0" w:beforeAutospacing="0" w:after="0" w:line="240" w:lineRule="exact"/>
        <w:rPr>
          <w:rFonts w:cs="Arial"/>
        </w:rPr>
      </w:pPr>
      <w:r w:rsidRPr="00EC4A06">
        <w:rPr>
          <w:rFonts w:cs="Arial"/>
        </w:rPr>
        <w:t>Completion of any required internal DBS checks or higher-level security checks where appropriate.</w:t>
      </w:r>
    </w:p>
    <w:p w:rsidRPr="00EC4A06" w:rsidR="005A0D9F" w:rsidP="00EC4A06" w:rsidRDefault="005A0D9F" w14:paraId="143F91E3" w14:textId="77777777">
      <w:pPr>
        <w:pStyle w:val="BodyText3"/>
        <w:numPr>
          <w:ilvl w:val="0"/>
          <w:numId w:val="44"/>
        </w:numPr>
        <w:spacing w:before="0" w:beforeAutospacing="0" w:after="0" w:afterAutospacing="0"/>
        <w:jc w:val="both"/>
        <w:rPr>
          <w:sz w:val="24"/>
          <w:szCs w:val="24"/>
        </w:rPr>
      </w:pPr>
      <w:r w:rsidRPr="00EC4A06">
        <w:rPr>
          <w:sz w:val="24"/>
          <w:szCs w:val="24"/>
        </w:rPr>
        <w:t>Accuracy and attention to detail</w:t>
      </w:r>
    </w:p>
    <w:p w:rsidRPr="00EC4A06" w:rsidR="005A0D9F" w:rsidP="00EC4A06" w:rsidRDefault="005A0D9F" w14:paraId="65CC665D" w14:textId="77777777">
      <w:pPr>
        <w:pStyle w:val="BodyText3"/>
        <w:numPr>
          <w:ilvl w:val="0"/>
          <w:numId w:val="44"/>
        </w:numPr>
        <w:spacing w:before="0" w:beforeAutospacing="0" w:after="0" w:afterAutospacing="0"/>
        <w:jc w:val="both"/>
        <w:rPr>
          <w:sz w:val="24"/>
          <w:szCs w:val="24"/>
        </w:rPr>
      </w:pPr>
      <w:r w:rsidRPr="00EC4A06">
        <w:rPr>
          <w:sz w:val="24"/>
          <w:szCs w:val="24"/>
        </w:rPr>
        <w:t>Good verbal and written communication skills</w:t>
      </w:r>
    </w:p>
    <w:p w:rsidRPr="00EC4A06" w:rsidR="005A0D9F" w:rsidP="00EC4A06" w:rsidRDefault="005A0D9F" w14:paraId="6D7FE0C3" w14:textId="77777777">
      <w:pPr>
        <w:pStyle w:val="BodyText3"/>
        <w:numPr>
          <w:ilvl w:val="0"/>
          <w:numId w:val="44"/>
        </w:numPr>
        <w:spacing w:before="0" w:beforeAutospacing="0" w:after="0" w:afterAutospacing="0"/>
        <w:jc w:val="both"/>
        <w:rPr>
          <w:sz w:val="24"/>
          <w:szCs w:val="24"/>
        </w:rPr>
      </w:pPr>
      <w:r w:rsidRPr="00EC4A06">
        <w:rPr>
          <w:sz w:val="24"/>
          <w:szCs w:val="24"/>
        </w:rPr>
        <w:t>Excellent team-working skills</w:t>
      </w:r>
    </w:p>
    <w:p w:rsidRPr="00EC4A06" w:rsidR="005A0D9F" w:rsidP="00EC4A06" w:rsidRDefault="005A0D9F" w14:paraId="5DDE9705" w14:textId="77777777">
      <w:pPr>
        <w:pStyle w:val="BodyText3"/>
        <w:numPr>
          <w:ilvl w:val="0"/>
          <w:numId w:val="44"/>
        </w:numPr>
        <w:spacing w:before="0" w:beforeAutospacing="0" w:after="0" w:afterAutospacing="0"/>
        <w:jc w:val="both"/>
        <w:rPr>
          <w:sz w:val="24"/>
          <w:szCs w:val="24"/>
        </w:rPr>
      </w:pPr>
      <w:r w:rsidRPr="00EC4A06">
        <w:rPr>
          <w:sz w:val="24"/>
          <w:szCs w:val="24"/>
        </w:rPr>
        <w:t>Develops self and others</w:t>
      </w:r>
    </w:p>
    <w:p w:rsidRPr="00EC4A06" w:rsidR="005A0D9F" w:rsidP="00EC4A06" w:rsidRDefault="005A0D9F" w14:paraId="3F547029" w14:textId="77777777">
      <w:pPr>
        <w:pStyle w:val="BodyText3"/>
        <w:numPr>
          <w:ilvl w:val="0"/>
          <w:numId w:val="44"/>
        </w:numPr>
        <w:spacing w:before="0" w:beforeAutospacing="0" w:after="0" w:afterAutospacing="0"/>
        <w:jc w:val="both"/>
        <w:rPr>
          <w:sz w:val="24"/>
          <w:szCs w:val="24"/>
        </w:rPr>
      </w:pPr>
      <w:r w:rsidRPr="00EC4A06">
        <w:rPr>
          <w:sz w:val="24"/>
          <w:szCs w:val="24"/>
        </w:rPr>
        <w:t>Delegation skills</w:t>
      </w:r>
    </w:p>
    <w:p w:rsidRPr="00EC4A06" w:rsidR="005A0D9F" w:rsidP="00EC4A06" w:rsidRDefault="005A0D9F" w14:paraId="255FAA77" w14:textId="77777777">
      <w:pPr>
        <w:pStyle w:val="BodyText3"/>
        <w:numPr>
          <w:ilvl w:val="0"/>
          <w:numId w:val="44"/>
        </w:numPr>
        <w:spacing w:before="0" w:beforeAutospacing="0" w:after="0" w:afterAutospacing="0"/>
        <w:jc w:val="both"/>
        <w:rPr>
          <w:sz w:val="24"/>
          <w:szCs w:val="24"/>
        </w:rPr>
      </w:pPr>
      <w:r w:rsidRPr="00EC4A06">
        <w:rPr>
          <w:sz w:val="24"/>
          <w:szCs w:val="24"/>
        </w:rPr>
        <w:t xml:space="preserve">Experience or aspiration of Supervising a team </w:t>
      </w:r>
    </w:p>
    <w:p w:rsidRPr="00EC4A06" w:rsidR="005A0D9F" w:rsidP="00EC4A06" w:rsidRDefault="005A0D9F" w14:paraId="621B5B57" w14:textId="77777777">
      <w:pPr>
        <w:pStyle w:val="BodyText3"/>
        <w:numPr>
          <w:ilvl w:val="0"/>
          <w:numId w:val="44"/>
        </w:numPr>
        <w:spacing w:before="0" w:beforeAutospacing="0" w:after="0" w:afterAutospacing="0"/>
        <w:jc w:val="both"/>
        <w:rPr>
          <w:sz w:val="24"/>
          <w:szCs w:val="24"/>
        </w:rPr>
      </w:pPr>
      <w:r w:rsidRPr="00EC4A06">
        <w:rPr>
          <w:sz w:val="24"/>
          <w:szCs w:val="24"/>
        </w:rPr>
        <w:t>Good IT skills</w:t>
      </w:r>
    </w:p>
    <w:p w:rsidRPr="00EC4A06" w:rsidR="005A0D9F" w:rsidP="00EC4A06" w:rsidRDefault="005A0D9F" w14:paraId="4E8BF6B7" w14:textId="77777777">
      <w:pPr>
        <w:pStyle w:val="BodyText3"/>
        <w:numPr>
          <w:ilvl w:val="0"/>
          <w:numId w:val="44"/>
        </w:numPr>
        <w:spacing w:before="0" w:beforeAutospacing="0" w:after="0" w:afterAutospacing="0"/>
        <w:jc w:val="both"/>
        <w:rPr>
          <w:sz w:val="24"/>
          <w:szCs w:val="24"/>
        </w:rPr>
      </w:pPr>
      <w:r w:rsidRPr="00EC4A06">
        <w:rPr>
          <w:sz w:val="24"/>
          <w:szCs w:val="24"/>
        </w:rPr>
        <w:t>Interpersonal skills</w:t>
      </w:r>
    </w:p>
    <w:p w:rsidRPr="00EC4A06" w:rsidR="005A0D9F" w:rsidP="00EC4A06" w:rsidRDefault="005A0D9F" w14:paraId="6A84A9B6" w14:textId="77777777">
      <w:pPr>
        <w:pStyle w:val="BodyText3"/>
        <w:numPr>
          <w:ilvl w:val="0"/>
          <w:numId w:val="44"/>
        </w:numPr>
        <w:spacing w:before="0" w:beforeAutospacing="0" w:after="0" w:afterAutospacing="0"/>
        <w:jc w:val="both"/>
        <w:rPr>
          <w:sz w:val="24"/>
          <w:szCs w:val="24"/>
        </w:rPr>
      </w:pPr>
      <w:r w:rsidRPr="00EC4A06">
        <w:rPr>
          <w:sz w:val="24"/>
          <w:szCs w:val="24"/>
        </w:rPr>
        <w:t>Flexible attitude</w:t>
      </w:r>
    </w:p>
    <w:p w:rsidRPr="00EC4A06" w:rsidR="00E375E0" w:rsidP="00EC4A06" w:rsidRDefault="005A0D9F" w14:paraId="1D852A35" w14:textId="66846D56">
      <w:pPr>
        <w:pStyle w:val="BodyText3"/>
        <w:numPr>
          <w:ilvl w:val="0"/>
          <w:numId w:val="44"/>
        </w:numPr>
        <w:spacing w:before="0" w:beforeAutospacing="0" w:after="0" w:afterAutospacing="0"/>
        <w:jc w:val="both"/>
        <w:rPr>
          <w:sz w:val="24"/>
          <w:szCs w:val="24"/>
        </w:rPr>
      </w:pPr>
      <w:r w:rsidRPr="00EC4A06">
        <w:rPr>
          <w:sz w:val="24"/>
          <w:szCs w:val="24"/>
        </w:rPr>
        <w:t>Solutions orientated</w:t>
      </w:r>
    </w:p>
    <w:p w:rsidRPr="00E375E0" w:rsidR="00734235" w:rsidP="00734235" w:rsidRDefault="00734235" w14:paraId="4F9C2ADA" w14:textId="77777777">
      <w:pPr>
        <w:pStyle w:val="BodyText3"/>
        <w:rPr>
          <w:bCs/>
          <w:sz w:val="24"/>
          <w:szCs w:val="24"/>
          <w:u w:val="single"/>
        </w:rPr>
      </w:pPr>
      <w:bookmarkStart w:name="_Hlk156817085" w:id="1"/>
      <w:r w:rsidRPr="00E375E0">
        <w:rPr>
          <w:bCs/>
          <w:sz w:val="24"/>
          <w:szCs w:val="24"/>
          <w:u w:val="single"/>
        </w:rPr>
        <w:t xml:space="preserve">Preferred </w:t>
      </w:r>
    </w:p>
    <w:p w:rsidRPr="00EC4A06" w:rsidR="00EC4A06" w:rsidP="00EC4A06" w:rsidRDefault="00EC4A06" w14:paraId="05AEB7F2" w14:textId="77777777">
      <w:pPr>
        <w:pStyle w:val="BodyText3"/>
        <w:numPr>
          <w:ilvl w:val="0"/>
          <w:numId w:val="41"/>
        </w:numPr>
        <w:spacing w:before="0" w:beforeAutospacing="0" w:after="0" w:afterAutospacing="0"/>
        <w:jc w:val="both"/>
        <w:rPr>
          <w:sz w:val="24"/>
          <w:szCs w:val="24"/>
        </w:rPr>
      </w:pPr>
      <w:r w:rsidRPr="00EC4A06">
        <w:rPr>
          <w:sz w:val="24"/>
          <w:szCs w:val="24"/>
        </w:rPr>
        <w:t xml:space="preserve">Knowledge of the O’Neils system </w:t>
      </w:r>
    </w:p>
    <w:p w:rsidRPr="00EC4A06" w:rsidR="00E375E0" w:rsidP="00EC4A06" w:rsidRDefault="00E375E0" w14:paraId="76580018" w14:textId="68937FAA">
      <w:pPr>
        <w:pStyle w:val="BodyText3"/>
        <w:numPr>
          <w:ilvl w:val="0"/>
          <w:numId w:val="41"/>
        </w:numPr>
        <w:spacing w:before="0" w:beforeAutospacing="0" w:after="0" w:afterAutospacing="0"/>
        <w:jc w:val="both"/>
        <w:rPr>
          <w:sz w:val="24"/>
          <w:szCs w:val="24"/>
        </w:rPr>
      </w:pPr>
      <w:r w:rsidRPr="00EC4A06">
        <w:rPr>
          <w:sz w:val="24"/>
          <w:szCs w:val="24"/>
        </w:rPr>
        <w:t>Experience of working in a warehouse environment</w:t>
      </w:r>
    </w:p>
    <w:p w:rsidRPr="00EC4A06" w:rsidR="00734235" w:rsidP="00EC4A06" w:rsidRDefault="00734235" w14:paraId="62AE2ADF" w14:textId="77777777">
      <w:pPr>
        <w:pStyle w:val="NoSpacing"/>
        <w:numPr>
          <w:ilvl w:val="0"/>
          <w:numId w:val="41"/>
        </w:numPr>
        <w:rPr>
          <w:color w:val="505759" w:themeColor="text2"/>
          <w:sz w:val="24"/>
          <w:szCs w:val="24"/>
        </w:rPr>
      </w:pPr>
      <w:r w:rsidRPr="00EC4A06">
        <w:rPr>
          <w:color w:val="505759" w:themeColor="text2"/>
          <w:sz w:val="24"/>
          <w:szCs w:val="24"/>
        </w:rPr>
        <w:t>Hold a clean driving licence with access to their own vehicle.</w:t>
      </w:r>
    </w:p>
    <w:bookmarkEnd w:id="1"/>
    <w:p w:rsidR="006D7B90" w:rsidP="006D7B90" w:rsidRDefault="006D7B90" w14:paraId="65A900E7" w14:textId="77777777">
      <w:pPr>
        <w:pStyle w:val="Heading1"/>
      </w:pPr>
      <w:r>
        <w:t>Compliance Requirements:</w:t>
      </w:r>
    </w:p>
    <w:p w:rsidR="00F06DC4" w:rsidP="00F06DC4" w:rsidRDefault="00F06DC4" w14:paraId="74C1161D" w14:textId="77777777">
      <w:pPr>
        <w:numPr>
          <w:ilvl w:val="0"/>
          <w:numId w:val="27"/>
        </w:numPr>
        <w:spacing w:before="0" w:beforeAutospacing="0" w:after="0" w:afterAutospacing="0" w:line="240" w:lineRule="exact"/>
        <w:rPr>
          <w:rFonts w:cs="Arial"/>
          <w:szCs w:val="22"/>
        </w:rPr>
      </w:pPr>
      <w:r>
        <w:rPr>
          <w:rFonts w:cs="Arial"/>
          <w:szCs w:val="22"/>
        </w:rPr>
        <w:t>Completion of required health and safety and compliance training.</w:t>
      </w:r>
    </w:p>
    <w:p w:rsidRPr="00874AD7" w:rsidR="00D329A7" w:rsidP="00D329A7" w:rsidRDefault="00D329A7" w14:paraId="58CD15E1" w14:textId="77777777">
      <w:pPr>
        <w:pStyle w:val="ListParagraph"/>
        <w:numPr>
          <w:ilvl w:val="0"/>
          <w:numId w:val="27"/>
        </w:numPr>
        <w:spacing w:before="0" w:beforeAutospacing="0" w:after="0"/>
        <w:jc w:val="both"/>
      </w:pPr>
      <w:r w:rsidRPr="0037128F">
        <w:rPr>
          <w:rFonts w:cs="Arial"/>
          <w:szCs w:val="22"/>
        </w:rPr>
        <w:lastRenderedPageBreak/>
        <w:t xml:space="preserve">Ensure </w:t>
      </w:r>
      <w:r>
        <w:rPr>
          <w:rFonts w:cs="Arial"/>
          <w:szCs w:val="22"/>
        </w:rPr>
        <w:t xml:space="preserve">you are compliant with all Company Policies including </w:t>
      </w:r>
      <w:r w:rsidRPr="00874AD7">
        <w:t xml:space="preserve">Health &amp; Safety, Quality, Information Security, </w:t>
      </w:r>
      <w:r>
        <w:t xml:space="preserve">Site Security, </w:t>
      </w:r>
      <w:r w:rsidRPr="00874AD7">
        <w:t>Environmental and Business Continuit</w:t>
      </w:r>
      <w:r>
        <w:t xml:space="preserve">y, </w:t>
      </w:r>
      <w:r w:rsidRPr="00874AD7">
        <w:t>Disaster Recovery Management Systems</w:t>
      </w:r>
      <w:r>
        <w:t xml:space="preserve"> and People Policies.</w:t>
      </w:r>
    </w:p>
    <w:p w:rsidRPr="00253466" w:rsidR="000B6E34" w:rsidP="000B6E34" w:rsidRDefault="000B6E34" w14:paraId="10F9FA4B" w14:textId="3E8128F5">
      <w:pPr>
        <w:pStyle w:val="ListParagraph"/>
        <w:numPr>
          <w:ilvl w:val="0"/>
          <w:numId w:val="27"/>
        </w:numPr>
        <w:spacing w:before="0" w:beforeAutospacing="0" w:after="0"/>
        <w:rPr>
          <w:rFonts w:ascii="Calibri" w:hAnsi="Calibri"/>
        </w:rPr>
      </w:pPr>
      <w:r>
        <w:t>Adhere t</w:t>
      </w:r>
      <w:r w:rsidRPr="00983669">
        <w:t xml:space="preserve">o all </w:t>
      </w:r>
      <w:r>
        <w:t>site accreditations that need to be upheld.</w:t>
      </w:r>
    </w:p>
    <w:p w:rsidRPr="005D5D78" w:rsidR="00253466" w:rsidP="00253466" w:rsidRDefault="00253466" w14:paraId="5CD7905F" w14:textId="77777777">
      <w:pPr>
        <w:pStyle w:val="ListParagraph"/>
        <w:numPr>
          <w:ilvl w:val="0"/>
          <w:numId w:val="27"/>
        </w:numPr>
        <w:spacing w:before="0" w:beforeAutospacing="0" w:after="0"/>
        <w:rPr>
          <w:rFonts w:ascii="Calibri" w:hAnsi="Calibri"/>
        </w:rPr>
      </w:pPr>
      <w:r>
        <w:t>Support the Service Delivery Manager and quality team with internal and external audits.</w:t>
      </w:r>
    </w:p>
    <w:p w:rsidRPr="00B0172A" w:rsidR="00AE7D41" w:rsidP="00AE7D41" w:rsidRDefault="00AE7D41" w14:paraId="7F496505" w14:textId="77777777">
      <w:pPr>
        <w:pStyle w:val="ListParagraph"/>
        <w:numPr>
          <w:ilvl w:val="0"/>
          <w:numId w:val="27"/>
        </w:numPr>
        <w:spacing w:before="0" w:beforeAutospacing="0" w:after="0"/>
        <w:rPr>
          <w:rFonts w:ascii="Calibri" w:hAnsi="Calibri"/>
        </w:rPr>
      </w:pPr>
      <w:r>
        <w:t>Ensure compliance regarding code of conduct, quality management systems, BCP, environmental, information security, legal admissibility in accordance with the Company guidelines.</w:t>
      </w:r>
    </w:p>
    <w:p w:rsidRPr="00AF1B6C" w:rsidR="00201D76" w:rsidP="00201D76" w:rsidRDefault="00201D76" w14:paraId="7356B770" w14:textId="77777777">
      <w:pPr>
        <w:pStyle w:val="ListParagraph"/>
        <w:numPr>
          <w:ilvl w:val="0"/>
          <w:numId w:val="27"/>
        </w:numPr>
        <w:spacing w:before="0" w:beforeAutospacing="0" w:after="0"/>
        <w:rPr>
          <w:rFonts w:cs="Arial"/>
          <w:szCs w:val="22"/>
        </w:rPr>
      </w:pPr>
      <w:r w:rsidRPr="00AF1B6C">
        <w:rPr>
          <w:rFonts w:cs="Arial"/>
          <w:szCs w:val="22"/>
        </w:rPr>
        <w:t>Completion of all mandatory ISO management system and BS 10008 awareness training is required to be completed on annual basis.</w:t>
      </w:r>
    </w:p>
    <w:p w:rsidRPr="00AF1B6C" w:rsidR="00201D76" w:rsidP="00201D76" w:rsidRDefault="00201D76" w14:paraId="60C839F6" w14:textId="42D034CB">
      <w:pPr>
        <w:pStyle w:val="ListParagraph"/>
        <w:numPr>
          <w:ilvl w:val="0"/>
          <w:numId w:val="27"/>
        </w:numPr>
        <w:spacing w:before="0" w:beforeAutospacing="0" w:after="0"/>
        <w:rPr>
          <w:rFonts w:cs="Arial"/>
          <w:szCs w:val="22"/>
        </w:rPr>
      </w:pPr>
      <w:r w:rsidRPr="00AF1B6C">
        <w:rPr>
          <w:rFonts w:cs="Arial"/>
          <w:szCs w:val="22"/>
        </w:rPr>
        <w:t>Compliance with ISO 9001 Quality Management, ISO 45001 Occupational Health &amp; Safety, ISO 27001 Information Security, BS 10008 Evidential Weight &amp; Legal Admissibility Management system requirements as defined in all applicable policies, procedures, and training &amp; awareness requirements.</w:t>
      </w:r>
    </w:p>
    <w:p w:rsidRPr="00AF1B6C" w:rsidR="00201D76" w:rsidP="00201D76" w:rsidRDefault="00201D76" w14:paraId="7C6474BF" w14:textId="77777777">
      <w:pPr>
        <w:pStyle w:val="ListParagraph"/>
        <w:numPr>
          <w:ilvl w:val="0"/>
          <w:numId w:val="27"/>
        </w:numPr>
        <w:spacing w:before="0" w:beforeAutospacing="0" w:after="0"/>
        <w:rPr>
          <w:rFonts w:cs="Arial"/>
          <w:szCs w:val="22"/>
        </w:rPr>
      </w:pPr>
      <w:r w:rsidRPr="00AF1B6C">
        <w:rPr>
          <w:rFonts w:cs="Arial"/>
          <w:szCs w:val="22"/>
        </w:rPr>
        <w:t>Adherence to the company Acceptable Use Policy.</w:t>
      </w:r>
    </w:p>
    <w:p w:rsidR="006D7B90" w:rsidP="006D7B90" w:rsidRDefault="006D7B90" w14:paraId="5255545B" w14:textId="77777777">
      <w:pPr>
        <w:pStyle w:val="Heading1"/>
      </w:pPr>
      <w:r>
        <w:t>Other Information:</w:t>
      </w:r>
    </w:p>
    <w:p w:rsidR="00EE17B7" w:rsidP="00EE17B7" w:rsidRDefault="00EE17B7" w14:paraId="4FD3A02C" w14:textId="77777777">
      <w:pPr>
        <w:pStyle w:val="BodyText3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LINE MANAGEMENT:</w:t>
      </w:r>
    </w:p>
    <w:p w:rsidRPr="004C5697" w:rsidR="00C073FE" w:rsidP="00C073FE" w:rsidRDefault="004C5697" w14:paraId="06F751E5" w14:textId="58A1E685">
      <w:pPr>
        <w:pStyle w:val="ListParagraph"/>
        <w:numPr>
          <w:ilvl w:val="0"/>
          <w:numId w:val="38"/>
        </w:numPr>
        <w:spacing w:before="0" w:beforeAutospacing="0" w:after="0"/>
        <w:rPr>
          <w:rFonts w:asciiTheme="minorHAnsi" w:hAnsiTheme="minorHAnsi"/>
          <w:b/>
        </w:rPr>
      </w:pPr>
      <w:r>
        <w:t xml:space="preserve">Operations </w:t>
      </w:r>
      <w:r w:rsidR="000E17C3">
        <w:t>Employees</w:t>
      </w:r>
    </w:p>
    <w:p w:rsidR="00C073FE" w:rsidP="00C073FE" w:rsidRDefault="00C073FE" w14:paraId="214C1E20" w14:textId="77777777">
      <w:pPr>
        <w:spacing w:before="0" w:beforeAutospacing="0" w:after="0"/>
        <w:rPr>
          <w:rFonts w:asciiTheme="minorHAnsi" w:hAnsiTheme="minorHAnsi"/>
          <w:b/>
        </w:rPr>
      </w:pPr>
    </w:p>
    <w:p w:rsidRPr="00C073FE" w:rsidR="00CE070B" w:rsidP="00C073FE" w:rsidRDefault="00CE070B" w14:paraId="4F39506B" w14:textId="3F40500F">
      <w:pPr>
        <w:spacing w:before="0" w:beforeAutospacing="0" w:after="0"/>
        <w:rPr>
          <w:rFonts w:asciiTheme="minorHAnsi" w:hAnsiTheme="minorHAnsi"/>
          <w:b/>
        </w:rPr>
      </w:pPr>
      <w:r w:rsidRPr="00C073FE">
        <w:rPr>
          <w:rFonts w:asciiTheme="minorHAnsi" w:hAnsiTheme="minorHAnsi"/>
          <w:b/>
        </w:rPr>
        <w:t xml:space="preserve">CONTACT WITH OTHERS: </w:t>
      </w:r>
    </w:p>
    <w:p w:rsidRPr="00CE070B" w:rsidR="00CE070B" w:rsidP="00CE070B" w:rsidRDefault="00CE070B" w14:paraId="64CEF003" w14:textId="77777777">
      <w:pPr>
        <w:pStyle w:val="BodyText3"/>
        <w:numPr>
          <w:ilvl w:val="0"/>
          <w:numId w:val="26"/>
        </w:numPr>
        <w:spacing w:before="0" w:beforeAutospacing="0" w:after="0" w:afterAutospacing="0"/>
        <w:jc w:val="both"/>
        <w:rPr>
          <w:rFonts w:asciiTheme="minorHAnsi" w:hAnsiTheme="minorHAnsi"/>
          <w:sz w:val="24"/>
          <w:szCs w:val="24"/>
        </w:rPr>
      </w:pPr>
      <w:r w:rsidRPr="00CE070B">
        <w:rPr>
          <w:rFonts w:asciiTheme="minorHAnsi" w:hAnsiTheme="minorHAnsi"/>
          <w:sz w:val="24"/>
          <w:szCs w:val="24"/>
        </w:rPr>
        <w:t xml:space="preserve">Primarily: </w:t>
      </w:r>
    </w:p>
    <w:p w:rsidR="00CE070B" w:rsidP="00CE070B" w:rsidRDefault="00CE070B" w14:paraId="71DA8671" w14:textId="77777777">
      <w:pPr>
        <w:pStyle w:val="TableCellBody"/>
        <w:numPr>
          <w:ilvl w:val="2"/>
          <w:numId w:val="26"/>
        </w:numPr>
        <w:rPr>
          <w:rFonts w:asciiTheme="minorHAnsi" w:hAnsiTheme="minorHAnsi"/>
          <w:color w:val="505759" w:themeColor="text2"/>
          <w:sz w:val="24"/>
          <w:szCs w:val="24"/>
        </w:rPr>
      </w:pPr>
      <w:r w:rsidRPr="00CE070B">
        <w:rPr>
          <w:rFonts w:asciiTheme="minorHAnsi" w:hAnsiTheme="minorHAnsi"/>
          <w:color w:val="505759" w:themeColor="text2"/>
          <w:sz w:val="24"/>
          <w:szCs w:val="24"/>
        </w:rPr>
        <w:t>Line Managers, Supervisors, Section Leaders and Employees</w:t>
      </w:r>
    </w:p>
    <w:p w:rsidR="00461E50" w:rsidP="00461E50" w:rsidRDefault="00461E50" w14:paraId="6CD7D48B" w14:textId="73892230">
      <w:pPr>
        <w:pStyle w:val="TableCellBody"/>
        <w:numPr>
          <w:ilvl w:val="0"/>
          <w:numId w:val="26"/>
        </w:numPr>
        <w:rPr>
          <w:rFonts w:asciiTheme="minorHAnsi" w:hAnsiTheme="minorHAnsi"/>
          <w:color w:val="505759" w:themeColor="text2"/>
          <w:sz w:val="24"/>
          <w:szCs w:val="24"/>
        </w:rPr>
      </w:pPr>
      <w:r>
        <w:rPr>
          <w:rFonts w:asciiTheme="minorHAnsi" w:hAnsiTheme="minorHAnsi"/>
          <w:color w:val="505759" w:themeColor="text2"/>
          <w:sz w:val="24"/>
          <w:szCs w:val="24"/>
        </w:rPr>
        <w:t>Secondary:</w:t>
      </w:r>
    </w:p>
    <w:p w:rsidRPr="00CE070B" w:rsidR="00461E50" w:rsidP="00461E50" w:rsidRDefault="00461E50" w14:paraId="44083E6E" w14:textId="7B03158C">
      <w:pPr>
        <w:pStyle w:val="TableCellBody"/>
        <w:numPr>
          <w:ilvl w:val="2"/>
          <w:numId w:val="26"/>
        </w:numPr>
        <w:rPr>
          <w:rFonts w:asciiTheme="minorHAnsi" w:hAnsiTheme="minorHAnsi"/>
          <w:color w:val="505759" w:themeColor="text2"/>
          <w:sz w:val="24"/>
          <w:szCs w:val="24"/>
        </w:rPr>
      </w:pPr>
      <w:r>
        <w:rPr>
          <w:rFonts w:asciiTheme="minorHAnsi" w:hAnsiTheme="minorHAnsi"/>
          <w:color w:val="505759" w:themeColor="text2"/>
          <w:sz w:val="24"/>
          <w:szCs w:val="24"/>
        </w:rPr>
        <w:t>Suppliers</w:t>
      </w:r>
      <w:r w:rsidR="007448CA">
        <w:rPr>
          <w:rFonts w:asciiTheme="minorHAnsi" w:hAnsiTheme="minorHAnsi"/>
          <w:color w:val="505759" w:themeColor="text2"/>
          <w:sz w:val="24"/>
          <w:szCs w:val="24"/>
        </w:rPr>
        <w:t>, Customers</w:t>
      </w:r>
    </w:p>
    <w:p w:rsidRPr="00CE070B" w:rsidR="00CE070B" w:rsidP="008C6642" w:rsidRDefault="00CE070B" w14:paraId="676497B5" w14:textId="39E4CE9A">
      <w:pPr>
        <w:pStyle w:val="TableCellBody"/>
        <w:ind w:left="1080"/>
        <w:rPr>
          <w:rFonts w:asciiTheme="minorHAnsi" w:hAnsiTheme="minorHAnsi"/>
          <w:color w:val="505759" w:themeColor="text2"/>
          <w:sz w:val="24"/>
          <w:szCs w:val="24"/>
        </w:rPr>
      </w:pPr>
    </w:p>
    <w:p w:rsidR="00F81041" w:rsidP="00F81041" w:rsidRDefault="00F81041" w14:paraId="47189C0D" w14:textId="77777777">
      <w:pPr>
        <w:pStyle w:val="BodyText3"/>
        <w:rPr>
          <w:szCs w:val="22"/>
        </w:rPr>
      </w:pPr>
      <w:r w:rsidRPr="008825D2">
        <w:rPr>
          <w:szCs w:val="22"/>
        </w:rPr>
        <w:t xml:space="preserve">*** The above is not an exhaustive list but an outline of </w:t>
      </w:r>
      <w:r>
        <w:rPr>
          <w:szCs w:val="22"/>
        </w:rPr>
        <w:t>all Service Delivery Operational</w:t>
      </w:r>
      <w:r w:rsidRPr="008825D2">
        <w:rPr>
          <w:szCs w:val="22"/>
        </w:rPr>
        <w:t xml:space="preserve"> duties. All Restore </w:t>
      </w:r>
      <w:r>
        <w:rPr>
          <w:szCs w:val="22"/>
        </w:rPr>
        <w:t>colleagues</w:t>
      </w:r>
      <w:r w:rsidRPr="008825D2">
        <w:rPr>
          <w:szCs w:val="22"/>
        </w:rPr>
        <w:t xml:space="preserve"> </w:t>
      </w:r>
      <w:r>
        <w:rPr>
          <w:szCs w:val="22"/>
        </w:rPr>
        <w:t>are advised</w:t>
      </w:r>
      <w:r w:rsidRPr="008825D2">
        <w:rPr>
          <w:szCs w:val="22"/>
        </w:rPr>
        <w:t xml:space="preserve"> that they may be asked to perform tasks and be given responsibilities as reasonably requested.</w:t>
      </w:r>
    </w:p>
    <w:p w:rsidR="00F81041" w:rsidP="00F81041" w:rsidRDefault="00F81041" w14:paraId="16277A5D" w14:textId="77777777">
      <w:pPr>
        <w:pStyle w:val="BodyText3"/>
        <w:rPr>
          <w:szCs w:val="22"/>
        </w:rPr>
      </w:pPr>
    </w:p>
    <w:p w:rsidR="005B47DD" w:rsidP="00F81041" w:rsidRDefault="005B47DD" w14:paraId="7851A9D6" w14:textId="77777777">
      <w:pPr>
        <w:pStyle w:val="BodyText3"/>
        <w:rPr>
          <w:szCs w:val="22"/>
        </w:rPr>
      </w:pPr>
    </w:p>
    <w:p w:rsidR="005B47DD" w:rsidP="00F81041" w:rsidRDefault="005B47DD" w14:paraId="03E7B471" w14:textId="77777777">
      <w:pPr>
        <w:pStyle w:val="BodyText3"/>
        <w:rPr>
          <w:szCs w:val="22"/>
        </w:rPr>
      </w:pP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763"/>
        <w:gridCol w:w="5302"/>
      </w:tblGrid>
      <w:tr w:rsidRPr="00F81041" w:rsidR="00F81041" w:rsidTr="00486492" w14:paraId="127E8FDB" w14:textId="77777777">
        <w:trPr>
          <w:trHeight w:val="2236"/>
        </w:trPr>
        <w:tc>
          <w:tcPr>
            <w:tcW w:w="4763" w:type="dxa"/>
          </w:tcPr>
          <w:p w:rsidRPr="00F81041" w:rsidR="00F81041" w:rsidP="00486492" w:rsidRDefault="00F81041" w14:paraId="038DFAE2" w14:textId="77777777">
            <w:pPr>
              <w:spacing w:before="120" w:after="120" w:line="288" w:lineRule="auto"/>
              <w:jc w:val="both"/>
              <w:rPr>
                <w:rFonts w:cs="Arial"/>
                <w:b/>
                <w:color w:val="auto"/>
                <w:szCs w:val="22"/>
              </w:rPr>
            </w:pPr>
            <w:r w:rsidRPr="00F81041">
              <w:rPr>
                <w:rFonts w:cs="Arial"/>
                <w:b/>
                <w:color w:val="auto"/>
                <w:szCs w:val="22"/>
              </w:rPr>
              <w:lastRenderedPageBreak/>
              <w:t>APPROVALS:</w:t>
            </w:r>
          </w:p>
          <w:p w:rsidRPr="00F81041" w:rsidR="00F81041" w:rsidP="00486492" w:rsidRDefault="00F81041" w14:paraId="78DE734F" w14:textId="77777777">
            <w:pPr>
              <w:spacing w:before="120" w:after="120" w:line="288" w:lineRule="auto"/>
              <w:jc w:val="both"/>
              <w:rPr>
                <w:rFonts w:cs="Arial"/>
                <w:b/>
                <w:color w:val="auto"/>
                <w:szCs w:val="22"/>
                <w:u w:val="single"/>
              </w:rPr>
            </w:pPr>
            <w:r w:rsidRPr="00F81041">
              <w:rPr>
                <w:rFonts w:cs="Arial"/>
                <w:b/>
                <w:color w:val="auto"/>
                <w:szCs w:val="22"/>
                <w:u w:val="single"/>
              </w:rPr>
              <w:t xml:space="preserve">Director of People  </w:t>
            </w:r>
          </w:p>
          <w:p w:rsidRPr="00F81041" w:rsidR="00F81041" w:rsidP="00486492" w:rsidRDefault="00F81041" w14:paraId="08FA9B48" w14:textId="77777777">
            <w:pPr>
              <w:spacing w:before="120" w:after="120" w:line="288" w:lineRule="auto"/>
              <w:jc w:val="both"/>
              <w:rPr>
                <w:rFonts w:cs="Arial"/>
                <w:color w:val="auto"/>
                <w:szCs w:val="22"/>
              </w:rPr>
            </w:pPr>
            <w:r w:rsidRPr="00F81041">
              <w:rPr>
                <w:rFonts w:cs="Arial"/>
                <w:color w:val="auto"/>
                <w:szCs w:val="22"/>
              </w:rPr>
              <w:t>Name: ………………………………………………...</w:t>
            </w:r>
          </w:p>
          <w:p w:rsidRPr="00F81041" w:rsidR="00F81041" w:rsidP="00486492" w:rsidRDefault="00F81041" w14:paraId="1123DD1F" w14:textId="77777777">
            <w:pPr>
              <w:spacing w:before="120" w:after="120" w:line="288" w:lineRule="auto"/>
              <w:jc w:val="both"/>
              <w:rPr>
                <w:rFonts w:cs="Arial"/>
                <w:color w:val="auto"/>
                <w:szCs w:val="22"/>
              </w:rPr>
            </w:pPr>
            <w:r w:rsidRPr="00F81041">
              <w:rPr>
                <w:rFonts w:cs="Arial"/>
                <w:color w:val="auto"/>
                <w:szCs w:val="22"/>
              </w:rPr>
              <w:t>Signature:……………………………………</w:t>
            </w:r>
          </w:p>
          <w:p w:rsidRPr="00F81041" w:rsidR="00F81041" w:rsidP="00486492" w:rsidRDefault="00F81041" w14:paraId="27E69813" w14:textId="77777777">
            <w:pPr>
              <w:spacing w:before="120" w:after="120" w:line="288" w:lineRule="auto"/>
              <w:jc w:val="both"/>
              <w:rPr>
                <w:rFonts w:cs="Arial"/>
                <w:color w:val="auto"/>
                <w:szCs w:val="22"/>
              </w:rPr>
            </w:pPr>
            <w:r w:rsidRPr="00F81041">
              <w:rPr>
                <w:rFonts w:cs="Arial"/>
                <w:color w:val="auto"/>
                <w:szCs w:val="22"/>
              </w:rPr>
              <w:t>Date:……………………………………………</w:t>
            </w:r>
          </w:p>
        </w:tc>
        <w:tc>
          <w:tcPr>
            <w:tcW w:w="5302" w:type="dxa"/>
          </w:tcPr>
          <w:p w:rsidRPr="00F81041" w:rsidR="00F81041" w:rsidP="00486492" w:rsidRDefault="00F81041" w14:paraId="5464D204" w14:textId="77777777">
            <w:pPr>
              <w:spacing w:before="120" w:after="120" w:line="288" w:lineRule="auto"/>
              <w:jc w:val="both"/>
              <w:rPr>
                <w:rFonts w:cs="Arial"/>
                <w:b/>
                <w:color w:val="auto"/>
                <w:szCs w:val="22"/>
                <w:u w:val="single"/>
              </w:rPr>
            </w:pPr>
          </w:p>
          <w:p w:rsidRPr="00F81041" w:rsidR="00F81041" w:rsidP="00486492" w:rsidRDefault="00F81041" w14:paraId="3AD9B760" w14:textId="77777777">
            <w:pPr>
              <w:spacing w:before="120" w:after="120" w:line="288" w:lineRule="auto"/>
              <w:jc w:val="both"/>
              <w:rPr>
                <w:rFonts w:cs="Arial"/>
                <w:b/>
                <w:color w:val="auto"/>
                <w:szCs w:val="22"/>
                <w:u w:val="single"/>
              </w:rPr>
            </w:pPr>
            <w:r w:rsidRPr="00F81041">
              <w:rPr>
                <w:rFonts w:cs="Arial"/>
                <w:b/>
                <w:color w:val="auto"/>
                <w:szCs w:val="22"/>
                <w:u w:val="single"/>
              </w:rPr>
              <w:t>Post Holder</w:t>
            </w:r>
          </w:p>
          <w:p w:rsidRPr="00F81041" w:rsidR="00F81041" w:rsidP="00486492" w:rsidRDefault="00F81041" w14:paraId="4D5CA222" w14:textId="77777777">
            <w:pPr>
              <w:spacing w:before="120" w:after="120" w:line="288" w:lineRule="auto"/>
              <w:ind w:right="175"/>
              <w:jc w:val="both"/>
              <w:rPr>
                <w:rFonts w:cs="Arial"/>
                <w:color w:val="auto"/>
                <w:szCs w:val="22"/>
              </w:rPr>
            </w:pPr>
            <w:r w:rsidRPr="00F81041">
              <w:rPr>
                <w:rFonts w:cs="Arial"/>
                <w:color w:val="auto"/>
                <w:szCs w:val="22"/>
              </w:rPr>
              <w:t>Name: ……………………………..………………………..</w:t>
            </w:r>
          </w:p>
          <w:p w:rsidRPr="00F81041" w:rsidR="00F81041" w:rsidP="00486492" w:rsidRDefault="00F81041" w14:paraId="75C4DE65" w14:textId="77777777">
            <w:pPr>
              <w:spacing w:before="120" w:line="288" w:lineRule="auto"/>
              <w:jc w:val="both"/>
              <w:rPr>
                <w:rFonts w:cs="Arial"/>
                <w:color w:val="auto"/>
                <w:szCs w:val="22"/>
              </w:rPr>
            </w:pPr>
            <w:r w:rsidRPr="00F81041">
              <w:rPr>
                <w:rFonts w:cs="Arial"/>
                <w:color w:val="auto"/>
                <w:szCs w:val="22"/>
              </w:rPr>
              <w:t>Signature:…………………………………………</w:t>
            </w:r>
          </w:p>
          <w:p w:rsidRPr="00F81041" w:rsidR="00F81041" w:rsidP="00486492" w:rsidRDefault="00F81041" w14:paraId="1C94C60D" w14:textId="77777777">
            <w:pPr>
              <w:spacing w:before="120" w:after="120" w:line="288" w:lineRule="auto"/>
              <w:jc w:val="both"/>
              <w:rPr>
                <w:rFonts w:cs="Arial"/>
                <w:color w:val="auto"/>
                <w:szCs w:val="22"/>
              </w:rPr>
            </w:pPr>
            <w:r w:rsidRPr="00F81041">
              <w:rPr>
                <w:rFonts w:cs="Arial"/>
                <w:color w:val="auto"/>
                <w:szCs w:val="22"/>
              </w:rPr>
              <w:t>Date:………………………………………………</w:t>
            </w:r>
          </w:p>
        </w:tc>
      </w:tr>
    </w:tbl>
    <w:p w:rsidRPr="009624C8" w:rsidR="009624C8" w:rsidP="009624C8" w:rsidRDefault="009624C8" w14:paraId="5640A64F" w14:textId="77777777">
      <w:pPr>
        <w:jc w:val="both"/>
        <w:rPr>
          <w:rFonts w:cs="Arial"/>
          <w:b/>
          <w:sz w:val="16"/>
          <w:szCs w:val="14"/>
          <w:lang w:val="en-US"/>
        </w:rPr>
      </w:pPr>
      <w:r w:rsidRPr="009624C8">
        <w:rPr>
          <w:rFonts w:cs="Arial"/>
          <w:b/>
          <w:sz w:val="16"/>
          <w:szCs w:val="14"/>
          <w:lang w:val="en-US"/>
        </w:rPr>
        <w:t>The company reserve the right to amend or update this job description as the demands of the business develop.</w:t>
      </w:r>
    </w:p>
    <w:p w:rsidR="006B40CC" w:rsidP="006B40CC" w:rsidRDefault="006B40CC" w14:paraId="692B6694" w14:textId="1C6181B4">
      <w:pPr>
        <w:pStyle w:val="BodyText"/>
      </w:pPr>
    </w:p>
    <w:sectPr w:rsidR="006B40CC" w:rsidSect="00EA4F7F">
      <w:headerReference w:type="default" r:id="rId15"/>
      <w:footerReference w:type="default" r:id="rId16"/>
      <w:headerReference w:type="first" r:id="rId17"/>
      <w:footerReference w:type="first" r:id="rId18"/>
      <w:pgSz w:w="11910" w:h="16840" w:orient="portrait"/>
      <w:pgMar w:top="720" w:right="720" w:bottom="720" w:left="720" w:header="907" w:footer="567" w:gutter="0"/>
      <w:pgNumType w:start="0"/>
      <w:cols w:space="720"/>
      <w:titlePg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RW" w:author="Rebecca Whitear" w:date="2023-07-11T16:32:00Z" w:id="0">
    <w:p w:rsidR="00D329A7" w:rsidRDefault="00D329A7" w14:paraId="7B0AF54A" w14:textId="77777777">
      <w:pPr>
        <w:pStyle w:val="CommentText"/>
      </w:pPr>
      <w:r>
        <w:rPr>
          <w:rStyle w:val="CommentReference"/>
          <w:rFonts w:eastAsiaTheme="majorEastAsia"/>
        </w:rPr>
        <w:annotationRef/>
      </w:r>
      <w:r>
        <w:t>See above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B0AF54A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85802BA" w16cex:dateUtc="2023-07-11T15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B0AF54A" w16cid:durableId="285802B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2140D" w:rsidP="000D7563" w:rsidRDefault="00D2140D" w14:paraId="3CAFFC90" w14:textId="77777777">
      <w:r>
        <w:separator/>
      </w:r>
    </w:p>
  </w:endnote>
  <w:endnote w:type="continuationSeparator" w:id="0">
    <w:p w:rsidR="00D2140D" w:rsidP="000D7563" w:rsidRDefault="00D2140D" w14:paraId="26A943CE" w14:textId="77777777">
      <w:r>
        <w:continuationSeparator/>
      </w:r>
    </w:p>
  </w:endnote>
  <w:endnote w:type="continuationNotice" w:id="1">
    <w:p w:rsidR="00D2140D" w:rsidRDefault="00D2140D" w14:paraId="4100C7B5" w14:textId="7777777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500">
    <w:altName w:val="Cambria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700">
    <w:altName w:val="Cambria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763FEE3-F2A3-4FC8-A574-A8E193B9C118}" r:id="rId1"/>
  </w:font>
  <w:font w:name="Museo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Pr="00084F61" w:rsidR="00923967" w:rsidP="00923967" w:rsidRDefault="00743D09" w14:paraId="516CE88C" w14:textId="77777777">
    <w:pPr>
      <w:pStyle w:val="smallprint"/>
      <w:rPr>
        <w:rFonts w:asciiTheme="majorHAnsi" w:hAnsiTheme="majorHAnsi"/>
        <w:color w:val="2EA836" w:themeColor="accent1"/>
      </w:rPr>
    </w:pPr>
    <w:r>
      <w:rPr>
        <w:rFonts w:asciiTheme="majorHAnsi" w:hAnsiTheme="majorHAnsi"/>
        <w:noProof/>
        <w:color w:val="2EA836" w:themeColor="accent1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22EC683" wp14:editId="47826BFA">
              <wp:simplePos x="0" y="0"/>
              <wp:positionH relativeFrom="column">
                <wp:posOffset>5098415</wp:posOffset>
              </wp:positionH>
              <wp:positionV relativeFrom="paragraph">
                <wp:posOffset>-65405</wp:posOffset>
              </wp:positionV>
              <wp:extent cx="1662545" cy="422563"/>
              <wp:effectExtent l="0" t="0" r="0" b="0"/>
              <wp:wrapNone/>
              <wp:docPr id="196445276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2545" cy="4225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987798" w:rsidR="00743D09" w:rsidP="00743D09" w:rsidRDefault="00743D09" w14:paraId="49E1942F" w14:textId="77777777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743D09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87798">
                            <w:rPr>
                              <w:rFonts w:asciiTheme="majorHAnsi" w:hAnsiTheme="majorHAnsi"/>
                              <w:color w:val="2EA836" w:themeColor="accent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87798">
                            <w:rPr>
                              <w:rFonts w:asciiTheme="majorHAnsi" w:hAnsiTheme="majorHAnsi"/>
                              <w:color w:val="2EA836" w:themeColor="accent1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987798">
                            <w:rPr>
                              <w:rFonts w:asciiTheme="majorHAnsi" w:hAnsiTheme="majorHAnsi"/>
                              <w:color w:val="2EA836" w:themeColor="accent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987798">
                            <w:rPr>
                              <w:rFonts w:asciiTheme="majorHAnsi" w:hAnsiTheme="majorHAnsi"/>
                              <w:noProof/>
                              <w:color w:val="2EA836" w:themeColor="accent1"/>
                              <w:sz w:val="16"/>
                              <w:szCs w:val="16"/>
                            </w:rPr>
                            <w:t>1</w:t>
                          </w:r>
                          <w:r w:rsidRPr="00987798">
                            <w:rPr>
                              <w:rFonts w:asciiTheme="majorHAnsi" w:hAnsiTheme="majorHAnsi"/>
                              <w:noProof/>
                              <w:color w:val="2EA836" w:themeColor="accent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22EC683">
              <v:stroke joinstyle="miter"/>
              <v:path gradientshapeok="t" o:connecttype="rect"/>
            </v:shapetype>
            <v:shape id="Text Box 1" style="position:absolute;margin-left:401.45pt;margin-top:-5.15pt;width:130.9pt;height:33.2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">
              <v:textbox>
                <w:txbxContent>
                  <w:p w:rsidRPr="00987798" w:rsidR="00743D09" w:rsidP="00743D09" w:rsidRDefault="00743D09" w14:paraId="49E1942F" w14:textId="77777777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743D09">
                      <w:rPr>
                        <w:sz w:val="16"/>
                        <w:szCs w:val="16"/>
                      </w:rPr>
                      <w:t xml:space="preserve">Page </w:t>
                    </w:r>
                    <w:r w:rsidRPr="00987798">
                      <w:rPr>
                        <w:rFonts w:asciiTheme="majorHAnsi" w:hAnsiTheme="majorHAnsi"/>
                        <w:color w:val="2EA836" w:themeColor="accent1"/>
                        <w:sz w:val="16"/>
                        <w:szCs w:val="16"/>
                      </w:rPr>
                      <w:fldChar w:fldCharType="begin"/>
                    </w:r>
                    <w:r w:rsidRPr="00987798">
                      <w:rPr>
                        <w:rFonts w:asciiTheme="majorHAnsi" w:hAnsiTheme="majorHAnsi"/>
                        <w:color w:val="2EA836" w:themeColor="accent1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987798">
                      <w:rPr>
                        <w:rFonts w:asciiTheme="majorHAnsi" w:hAnsiTheme="majorHAnsi"/>
                        <w:color w:val="2EA836" w:themeColor="accent1"/>
                        <w:sz w:val="16"/>
                        <w:szCs w:val="16"/>
                      </w:rPr>
                      <w:fldChar w:fldCharType="separate"/>
                    </w:r>
                    <w:r w:rsidRPr="00987798">
                      <w:rPr>
                        <w:rFonts w:asciiTheme="majorHAnsi" w:hAnsiTheme="majorHAnsi"/>
                        <w:noProof/>
                        <w:color w:val="2EA836" w:themeColor="accent1"/>
                        <w:sz w:val="16"/>
                        <w:szCs w:val="16"/>
                      </w:rPr>
                      <w:t>1</w:t>
                    </w:r>
                    <w:r w:rsidRPr="00987798">
                      <w:rPr>
                        <w:rFonts w:asciiTheme="majorHAnsi" w:hAnsiTheme="majorHAnsi"/>
                        <w:noProof/>
                        <w:color w:val="2EA836" w:themeColor="accent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84F61" w:rsidR="00DE520C">
      <w:rPr>
        <w:rFonts w:asciiTheme="majorHAnsi" w:hAnsiTheme="majorHAnsi"/>
        <w:color w:val="2EA836" w:themeColor="accent1"/>
      </w:rPr>
      <w:t xml:space="preserve">© 2024. </w:t>
    </w:r>
    <w:r w:rsidRPr="00987798" w:rsidR="00DE520C">
      <w:rPr>
        <w:rFonts w:asciiTheme="majorHAnsi" w:hAnsiTheme="majorHAnsi"/>
        <w:color w:val="2EA836" w:themeColor="accent1"/>
      </w:rPr>
      <w:t xml:space="preserve">Restore </w:t>
    </w:r>
    <w:r w:rsidR="008874E0">
      <w:rPr>
        <w:rFonts w:asciiTheme="majorHAnsi" w:hAnsiTheme="majorHAnsi"/>
        <w:color w:val="2EA836" w:themeColor="accent1"/>
      </w:rPr>
      <w:t>Information Management</w:t>
    </w:r>
    <w:r w:rsidRPr="00084F61" w:rsidR="00DE520C">
      <w:rPr>
        <w:rFonts w:asciiTheme="majorHAnsi" w:hAnsiTheme="majorHAnsi"/>
        <w:color w:val="2EA836" w:themeColor="accent1"/>
      </w:rPr>
      <w:t>. All rights reserved.</w:t>
    </w:r>
  </w:p>
  <w:p w:rsidRPr="00923967" w:rsidR="00923967" w:rsidP="00F41822" w:rsidRDefault="00923967" w14:paraId="5A222038" w14:textId="77777777">
    <w:pPr>
      <w:pStyle w:val="smallprint"/>
      <w:rPr>
        <w:sz w:val="14"/>
        <w:szCs w:val="22"/>
      </w:rPr>
    </w:pPr>
    <w:r w:rsidRPr="00923967">
      <w:rPr>
        <w:sz w:val="14"/>
        <w:szCs w:val="22"/>
      </w:rPr>
      <w:t xml:space="preserve">Registered Office: Village Way, Bilston, Wolverhampton, England, WV14 </w:t>
    </w:r>
    <w:r w:rsidR="00E90679">
      <w:rPr>
        <w:sz w:val="14"/>
        <w:szCs w:val="22"/>
      </w:rPr>
      <w:t>0</w:t>
    </w:r>
    <w:r w:rsidRPr="00923967">
      <w:rPr>
        <w:sz w:val="14"/>
        <w:szCs w:val="22"/>
      </w:rPr>
      <w:t>UJ. Registered in England No. 04624743 | VAT Registered 807 4459 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F81041" w:rsidP="00F81041" w:rsidRDefault="00F81041" w14:paraId="5A533804" w14:textId="77777777">
    <w:pPr>
      <w:pStyle w:val="Header"/>
      <w:jc w:val="right"/>
      <w:rPr>
        <w:rFonts w:ascii="Museo 300" w:hAnsi="Museo 300" w:cs="Arial"/>
        <w:color w:val="808080"/>
        <w:sz w:val="20"/>
      </w:rPr>
    </w:pPr>
    <w:r w:rsidRPr="00427E52">
      <w:rPr>
        <w:rFonts w:ascii="Museo 300" w:hAnsi="Museo 300" w:cs="Arial"/>
        <w:color w:val="808080"/>
        <w:sz w:val="20"/>
      </w:rPr>
      <w:t>Security Classification: Internal</w:t>
    </w:r>
  </w:p>
  <w:tbl>
    <w:tblPr>
      <w:tblW w:w="11341" w:type="dxa"/>
      <w:tblInd w:w="-431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ook w:val="04A0" w:firstRow="1" w:lastRow="0" w:firstColumn="1" w:lastColumn="0" w:noHBand="0" w:noVBand="1"/>
    </w:tblPr>
    <w:tblGrid>
      <w:gridCol w:w="1406"/>
      <w:gridCol w:w="1272"/>
      <w:gridCol w:w="1684"/>
      <w:gridCol w:w="2382"/>
      <w:gridCol w:w="2985"/>
      <w:gridCol w:w="1612"/>
    </w:tblGrid>
    <w:tr w:rsidRPr="00D65006" w:rsidR="00F81041" w:rsidTr="051A1601" w14:paraId="1AE5DD06" w14:textId="77777777">
      <w:tc>
        <w:tcPr>
          <w:tcW w:w="1406" w:type="dxa"/>
          <w:tcMar/>
          <w:vAlign w:val="center"/>
        </w:tcPr>
        <w:p w:rsidRPr="00D65006" w:rsidR="00F81041" w:rsidP="00F81041" w:rsidRDefault="00F81041" w14:paraId="407989A1" w14:textId="77777777">
          <w:pPr>
            <w:pStyle w:val="Footer"/>
            <w:tabs>
              <w:tab w:val="center" w:pos="5133"/>
            </w:tabs>
            <w:jc w:val="center"/>
            <w:rPr>
              <w:rFonts w:cs="Arial"/>
              <w:sz w:val="18"/>
              <w:szCs w:val="18"/>
            </w:rPr>
          </w:pPr>
          <w:r w:rsidRPr="00D65006">
            <w:rPr>
              <w:rFonts w:cs="Arial"/>
              <w:sz w:val="18"/>
              <w:szCs w:val="18"/>
            </w:rPr>
            <w:t>Version N</w:t>
          </w:r>
          <w:r>
            <w:rPr>
              <w:rFonts w:cs="Arial"/>
              <w:sz w:val="18"/>
              <w:szCs w:val="18"/>
            </w:rPr>
            <w:t>o.</w:t>
          </w:r>
        </w:p>
      </w:tc>
      <w:tc>
        <w:tcPr>
          <w:tcW w:w="1272" w:type="dxa"/>
          <w:tcMar/>
          <w:vAlign w:val="center"/>
        </w:tcPr>
        <w:p w:rsidRPr="00D65006" w:rsidR="00F81041" w:rsidP="00F81041" w:rsidRDefault="00F81041" w14:paraId="11A1BFEE" w14:textId="77777777">
          <w:pPr>
            <w:pStyle w:val="Footer"/>
            <w:jc w:val="center"/>
            <w:rPr>
              <w:rFonts w:cs="Arial"/>
              <w:sz w:val="18"/>
              <w:szCs w:val="18"/>
            </w:rPr>
          </w:pPr>
          <w:r w:rsidRPr="00D65006">
            <w:rPr>
              <w:rFonts w:cs="Arial"/>
              <w:sz w:val="18"/>
              <w:szCs w:val="18"/>
            </w:rPr>
            <w:t>Issue Date</w:t>
          </w:r>
        </w:p>
      </w:tc>
      <w:tc>
        <w:tcPr>
          <w:tcW w:w="1684" w:type="dxa"/>
          <w:tcMar/>
          <w:vAlign w:val="center"/>
        </w:tcPr>
        <w:p w:rsidRPr="00D65006" w:rsidR="00F81041" w:rsidP="00F81041" w:rsidRDefault="0022343B" w14:paraId="054CCA28" w14:textId="6CA3AB00">
          <w:pPr>
            <w:pStyle w:val="Footer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PBP</w:t>
          </w:r>
          <w:r w:rsidR="00434C31">
            <w:rPr>
              <w:rFonts w:cs="Arial"/>
              <w:sz w:val="18"/>
              <w:szCs w:val="18"/>
            </w:rPr>
            <w:t xml:space="preserve"> Review &amp; Date</w:t>
          </w:r>
        </w:p>
      </w:tc>
      <w:tc>
        <w:tcPr>
          <w:tcW w:w="2382" w:type="dxa"/>
          <w:tcMar/>
          <w:vAlign w:val="center"/>
        </w:tcPr>
        <w:p w:rsidRPr="00D65006" w:rsidR="00F81041" w:rsidP="00F81041" w:rsidRDefault="00166DFE" w14:paraId="6DF418F3" w14:textId="07F1FFD9">
          <w:pPr>
            <w:pStyle w:val="Footer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Last Review Date</w:t>
          </w:r>
        </w:p>
      </w:tc>
      <w:tc>
        <w:tcPr>
          <w:tcW w:w="2985" w:type="dxa"/>
          <w:tcMar/>
          <w:vAlign w:val="center"/>
        </w:tcPr>
        <w:p w:rsidRPr="00D65006" w:rsidR="00F81041" w:rsidP="00F81041" w:rsidRDefault="0072571F" w14:paraId="486E19DD" w14:textId="2CFFF45C">
          <w:pPr>
            <w:pStyle w:val="Footer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DOP </w:t>
          </w:r>
          <w:r w:rsidR="004D084D">
            <w:rPr>
              <w:rFonts w:cs="Arial"/>
              <w:sz w:val="18"/>
              <w:szCs w:val="18"/>
            </w:rPr>
            <w:t>Appro</w:t>
          </w:r>
          <w:r>
            <w:rPr>
              <w:rFonts w:cs="Arial"/>
              <w:sz w:val="18"/>
              <w:szCs w:val="18"/>
            </w:rPr>
            <w:t>val</w:t>
          </w:r>
          <w:r w:rsidR="004D084D">
            <w:rPr>
              <w:rFonts w:cs="Arial"/>
              <w:sz w:val="18"/>
              <w:szCs w:val="18"/>
            </w:rPr>
            <w:t xml:space="preserve"> </w:t>
          </w:r>
          <w:r w:rsidR="00A479D7">
            <w:rPr>
              <w:rFonts w:cs="Arial"/>
              <w:sz w:val="18"/>
              <w:szCs w:val="18"/>
            </w:rPr>
            <w:t>&amp; Date</w:t>
          </w:r>
        </w:p>
      </w:tc>
      <w:tc>
        <w:tcPr>
          <w:tcW w:w="1612" w:type="dxa"/>
          <w:tcMar/>
          <w:vAlign w:val="center"/>
        </w:tcPr>
        <w:p w:rsidRPr="00D65006" w:rsidR="00F81041" w:rsidP="00F81041" w:rsidRDefault="00FC2C52" w14:paraId="42E3093A" w14:textId="52B8BD20">
          <w:pPr>
            <w:pStyle w:val="Footer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Document Owner </w:t>
          </w:r>
        </w:p>
      </w:tc>
    </w:tr>
    <w:tr w:rsidRPr="00D65006" w:rsidR="00F81041" w:rsidTr="051A1601" w14:paraId="6BB72BD8" w14:textId="77777777">
      <w:tc>
        <w:tcPr>
          <w:tcW w:w="1406" w:type="dxa"/>
          <w:tcMar/>
          <w:vAlign w:val="center"/>
        </w:tcPr>
        <w:p w:rsidRPr="009F6E5B" w:rsidR="00F81041" w:rsidP="0040342A" w:rsidRDefault="00F81041" w14:paraId="7F5CF8AE" w14:textId="1C439CD3">
          <w:pPr>
            <w:pStyle w:val="Footer"/>
            <w:jc w:val="center"/>
            <w:rPr>
              <w:rFonts w:cs="Arial" w:asciiTheme="minorHAnsi" w:hAnsiTheme="minorHAnsi"/>
              <w:sz w:val="22"/>
              <w:szCs w:val="22"/>
            </w:rPr>
          </w:pPr>
          <w:r w:rsidRPr="009F6E5B">
            <w:rPr>
              <w:rFonts w:cs="Arial" w:asciiTheme="minorHAnsi" w:hAnsiTheme="minorHAnsi"/>
              <w:sz w:val="22"/>
              <w:szCs w:val="22"/>
            </w:rPr>
            <w:t>00</w:t>
          </w:r>
          <w:r w:rsidRPr="009F6E5B" w:rsidR="00B41EA5">
            <w:rPr>
              <w:rFonts w:cs="Arial" w:asciiTheme="minorHAnsi" w:hAnsiTheme="minorHAnsi"/>
              <w:sz w:val="22"/>
              <w:szCs w:val="22"/>
            </w:rPr>
            <w:t>2</w:t>
          </w:r>
        </w:p>
      </w:tc>
      <w:tc>
        <w:tcPr>
          <w:tcW w:w="1272" w:type="dxa"/>
          <w:tcMar/>
          <w:vAlign w:val="center"/>
        </w:tcPr>
        <w:p w:rsidRPr="009F6E5B" w:rsidR="00F81041" w:rsidP="0040342A" w:rsidRDefault="000B1BAC" w14:paraId="2CBD32AF" w14:textId="571933E3">
          <w:pPr>
            <w:pStyle w:val="Footer"/>
            <w:jc w:val="center"/>
            <w:rPr>
              <w:rFonts w:cs="Arial" w:asciiTheme="minorHAnsi" w:hAnsiTheme="minorHAnsi"/>
              <w:sz w:val="22"/>
              <w:szCs w:val="22"/>
            </w:rPr>
          </w:pPr>
          <w:r>
            <w:rPr>
              <w:rFonts w:cs="Arial" w:asciiTheme="minorHAnsi" w:hAnsiTheme="minorHAnsi"/>
              <w:sz w:val="22"/>
              <w:szCs w:val="22"/>
            </w:rPr>
            <w:t>20</w:t>
          </w:r>
          <w:r w:rsidRPr="009F6E5B" w:rsidR="00B41EA5">
            <w:rPr>
              <w:rFonts w:cs="Arial" w:asciiTheme="minorHAnsi" w:hAnsiTheme="minorHAnsi"/>
              <w:sz w:val="22"/>
              <w:szCs w:val="22"/>
            </w:rPr>
            <w:t>/01/2</w:t>
          </w:r>
          <w:r w:rsidRPr="009F6E5B" w:rsidR="00150699">
            <w:rPr>
              <w:rFonts w:cs="Arial" w:asciiTheme="minorHAnsi" w:hAnsiTheme="minorHAnsi"/>
              <w:sz w:val="22"/>
              <w:szCs w:val="22"/>
            </w:rPr>
            <w:t>6</w:t>
          </w:r>
        </w:p>
      </w:tc>
      <w:tc>
        <w:tcPr>
          <w:tcW w:w="1684" w:type="dxa"/>
          <w:tcMar/>
          <w:vAlign w:val="center"/>
        </w:tcPr>
        <w:p w:rsidRPr="009F6E5B" w:rsidR="00F81041" w:rsidP="051A1601" w:rsidRDefault="0072571F" w14:paraId="1EC193CF" w14:textId="0B5D2571">
          <w:pPr>
            <w:pStyle w:val="Footer"/>
            <w:jc w:val="center"/>
            <w:rPr>
              <w:rFonts w:ascii="Museo 500" w:hAnsi="Museo 500" w:cs="Arial" w:asciiTheme="minorAscii" w:hAnsiTheme="minorAscii"/>
              <w:sz w:val="22"/>
              <w:szCs w:val="22"/>
            </w:rPr>
          </w:pPr>
          <w:r w:rsidRPr="051A1601" w:rsidR="051A1601">
            <w:rPr>
              <w:rFonts w:ascii="Museo 500" w:hAnsi="Museo 500" w:cs="Arial" w:asciiTheme="minorAscii" w:hAnsiTheme="minorAscii"/>
              <w:sz w:val="22"/>
              <w:szCs w:val="22"/>
            </w:rPr>
            <w:t xml:space="preserve">Samia Ahmed </w:t>
          </w:r>
          <w:r w:rsidRPr="051A1601" w:rsidR="051A1601">
            <w:rPr>
              <w:rFonts w:ascii="Museo 500" w:hAnsi="Museo 500" w:cs="Arial" w:asciiTheme="minorAscii" w:hAnsiTheme="minorAscii"/>
              <w:sz w:val="22"/>
              <w:szCs w:val="22"/>
            </w:rPr>
            <w:t xml:space="preserve"> </w:t>
          </w:r>
          <w:r w:rsidRPr="051A1601" w:rsidR="051A1601">
            <w:rPr>
              <w:rFonts w:ascii="Museo 500" w:hAnsi="Museo 500" w:cs="Arial" w:asciiTheme="minorAscii" w:hAnsiTheme="minorAscii"/>
              <w:sz w:val="22"/>
              <w:szCs w:val="22"/>
            </w:rPr>
            <w:t>21/01/2026</w:t>
          </w:r>
        </w:p>
        <w:p w:rsidRPr="009F6E5B" w:rsidR="00FA0733" w:rsidP="0040342A" w:rsidRDefault="00FA0733" w14:paraId="714E26A2" w14:textId="5B3E6F3F">
          <w:pPr>
            <w:pStyle w:val="Footer"/>
            <w:jc w:val="center"/>
            <w:rPr>
              <w:rFonts w:cs="Arial" w:asciiTheme="minorHAnsi" w:hAnsiTheme="minorHAnsi"/>
              <w:sz w:val="22"/>
              <w:szCs w:val="22"/>
            </w:rPr>
          </w:pPr>
        </w:p>
      </w:tc>
      <w:tc>
        <w:tcPr>
          <w:tcW w:w="2382" w:type="dxa"/>
          <w:tcMar/>
        </w:tcPr>
        <w:p w:rsidR="009F6E5B" w:rsidP="0040342A" w:rsidRDefault="009F6E5B" w14:paraId="33E54EE5" w14:textId="77777777">
          <w:pPr>
            <w:jc w:val="center"/>
            <w:rPr>
              <w:rFonts w:asciiTheme="minorHAnsi" w:hAnsiTheme="minorHAnsi"/>
              <w:sz w:val="22"/>
              <w:szCs w:val="22"/>
            </w:rPr>
          </w:pPr>
        </w:p>
        <w:p w:rsidRPr="009F6E5B" w:rsidR="00F81041" w:rsidP="0040342A" w:rsidRDefault="000B1BAC" w14:paraId="5E2D047E" w14:textId="00E775A6">
          <w:pPr>
            <w:jc w:val="center"/>
            <w:rPr>
              <w:rFonts w:asciiTheme="minorHAnsi" w:hAnsiTheme="minorHAnsi"/>
              <w:sz w:val="22"/>
              <w:szCs w:val="22"/>
            </w:rPr>
          </w:pPr>
          <w:r>
            <w:rPr>
              <w:rFonts w:asciiTheme="minorHAnsi" w:hAnsiTheme="minorHAnsi"/>
              <w:sz w:val="22"/>
              <w:szCs w:val="22"/>
            </w:rPr>
            <w:t>20</w:t>
          </w:r>
          <w:r w:rsidRPr="009F6E5B" w:rsidR="00166DFE">
            <w:rPr>
              <w:rFonts w:asciiTheme="minorHAnsi" w:hAnsiTheme="minorHAnsi"/>
              <w:sz w:val="22"/>
              <w:szCs w:val="22"/>
            </w:rPr>
            <w:t>/01/2</w:t>
          </w:r>
          <w:r w:rsidRPr="009F6E5B" w:rsidR="00437161">
            <w:rPr>
              <w:rFonts w:asciiTheme="minorHAnsi" w:hAnsiTheme="minorHAnsi"/>
              <w:sz w:val="22"/>
              <w:szCs w:val="22"/>
            </w:rPr>
            <w:t>6</w:t>
          </w:r>
        </w:p>
      </w:tc>
      <w:tc>
        <w:tcPr>
          <w:tcW w:w="2985" w:type="dxa"/>
          <w:tcMar/>
        </w:tcPr>
        <w:p w:rsidRPr="009F6E5B" w:rsidR="00F81041" w:rsidP="051A1601" w:rsidRDefault="00437161" w14:paraId="0012487E" w14:textId="05B14F86">
          <w:pPr>
            <w:jc w:val="center"/>
            <w:rPr>
              <w:rFonts w:ascii="Museo 500" w:hAnsi="Museo 500" w:asciiTheme="minorAscii" w:hAnsiTheme="minorAscii"/>
              <w:sz w:val="22"/>
              <w:szCs w:val="22"/>
            </w:rPr>
          </w:pPr>
          <w:r w:rsidRPr="051A1601" w:rsidR="051A1601">
            <w:rPr>
              <w:rFonts w:ascii="Museo 500" w:hAnsi="Museo 500" w:cs="Arial" w:asciiTheme="minorAscii" w:hAnsiTheme="minorAscii"/>
              <w:sz w:val="22"/>
              <w:szCs w:val="22"/>
            </w:rPr>
            <w:t>Director of People</w:t>
          </w:r>
          <w:r w:rsidRPr="051A1601" w:rsidR="051A1601">
            <w:rPr>
              <w:rFonts w:ascii="Museo 500" w:hAnsi="Museo 500" w:cs="Arial" w:asciiTheme="minorAscii" w:hAnsiTheme="minorAscii"/>
              <w:sz w:val="22"/>
              <w:szCs w:val="22"/>
            </w:rPr>
            <w:t xml:space="preserve">  </w:t>
          </w:r>
          <w:r w:rsidRPr="051A1601" w:rsidR="051A1601">
            <w:rPr>
              <w:rFonts w:ascii="Museo 500" w:hAnsi="Museo 500" w:cs="Arial" w:asciiTheme="minorAscii" w:hAnsiTheme="minorAscii"/>
              <w:sz w:val="22"/>
              <w:szCs w:val="22"/>
            </w:rPr>
            <w:t>21/01</w:t>
          </w:r>
          <w:r w:rsidRPr="051A1601" w:rsidR="051A1601">
            <w:rPr>
              <w:rFonts w:ascii="Museo 500" w:hAnsi="Museo 500" w:cs="Arial" w:asciiTheme="minorAscii" w:hAnsiTheme="minorAscii"/>
              <w:sz w:val="22"/>
              <w:szCs w:val="22"/>
            </w:rPr>
            <w:t>/2026</w:t>
          </w:r>
        </w:p>
      </w:tc>
      <w:tc>
        <w:tcPr>
          <w:tcW w:w="1612" w:type="dxa"/>
          <w:tcMar/>
          <w:vAlign w:val="center"/>
        </w:tcPr>
        <w:p w:rsidRPr="009F6E5B" w:rsidR="00F81041" w:rsidP="0040342A" w:rsidRDefault="00437161" w14:paraId="5873C0C5" w14:textId="55F0527B">
          <w:pPr>
            <w:pStyle w:val="Footer"/>
            <w:jc w:val="center"/>
            <w:rPr>
              <w:rFonts w:cs="Arial" w:asciiTheme="minorHAnsi" w:hAnsiTheme="minorHAnsi"/>
              <w:sz w:val="22"/>
              <w:szCs w:val="22"/>
            </w:rPr>
          </w:pPr>
          <w:r w:rsidRPr="009F6E5B">
            <w:rPr>
              <w:rFonts w:cs="Arial" w:asciiTheme="minorHAnsi" w:hAnsiTheme="minorHAnsi"/>
              <w:sz w:val="22"/>
              <w:szCs w:val="22"/>
            </w:rPr>
            <w:t>Resourcing Manager</w:t>
          </w:r>
        </w:p>
      </w:tc>
    </w:tr>
    <w:tr w:rsidRPr="00D65006" w:rsidR="00F81041" w:rsidTr="051A1601" w14:paraId="1517CFFF" w14:textId="77777777">
      <w:tc>
        <w:tcPr>
          <w:tcW w:w="11341" w:type="dxa"/>
          <w:gridSpan w:val="6"/>
          <w:tcMar/>
          <w:vAlign w:val="center"/>
        </w:tcPr>
        <w:p w:rsidRPr="00D65006" w:rsidR="00F81041" w:rsidP="00F81041" w:rsidRDefault="00F81041" w14:paraId="6D19E29F" w14:textId="77777777">
          <w:pPr>
            <w:pStyle w:val="Footer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Renumbered from Form-014 </w:t>
          </w:r>
          <w:r w:rsidRPr="00D65006">
            <w:rPr>
              <w:rFonts w:cs="Arial"/>
              <w:sz w:val="18"/>
              <w:szCs w:val="18"/>
            </w:rPr>
            <w:t>Uncontrolled if printed</w:t>
          </w:r>
        </w:p>
      </w:tc>
    </w:tr>
  </w:tbl>
  <w:p w:rsidR="00F81041" w:rsidP="00F81041" w:rsidRDefault="00F81041" w14:paraId="357ABB8B" w14:textId="77777777">
    <w:pPr>
      <w:pStyle w:val="Header"/>
      <w:jc w:val="right"/>
    </w:pPr>
  </w:p>
  <w:p w:rsidRPr="00E73F24" w:rsidR="00E73F24" w:rsidP="00E73F24" w:rsidRDefault="00BF67A8" w14:paraId="585D732F" w14:textId="77777777">
    <w:pPr>
      <w:pStyle w:val="Footer"/>
      <w:rPr>
        <w:rFonts w:ascii="Museo 700" w:hAnsi="Museo 700"/>
        <w:color w:val="2EA836" w:themeColor="accent1"/>
      </w:rPr>
    </w:pPr>
    <w:r>
      <w:rPr>
        <w:rFonts w:ascii="Museo 700" w:hAnsi="Museo 700"/>
        <w:noProof/>
        <w:color w:val="2EA836" w:themeColor="accent1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23A48C" wp14:editId="676C8971">
              <wp:simplePos x="0" y="0"/>
              <wp:positionH relativeFrom="column">
                <wp:posOffset>1032510</wp:posOffset>
              </wp:positionH>
              <wp:positionV relativeFrom="paragraph">
                <wp:posOffset>-5715</wp:posOffset>
              </wp:positionV>
              <wp:extent cx="4129405" cy="384175"/>
              <wp:effectExtent l="0" t="0" r="0" b="0"/>
              <wp:wrapNone/>
              <wp:docPr id="30803817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29405" cy="384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987798" w:rsidR="00447ECD" w:rsidP="003A6409" w:rsidRDefault="00447ECD" w14:paraId="5DE507B4" w14:textId="77777777">
                          <w:pPr>
                            <w:jc w:val="center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923A48C">
              <v:stroke joinstyle="miter"/>
              <v:path gradientshapeok="t" o:connecttype="rect"/>
            </v:shapetype>
            <v:shape id="Text Box 4" style="position:absolute;margin-left:81.3pt;margin-top:-.45pt;width:325.15pt;height:3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">
              <v:textbox>
                <w:txbxContent>
                  <w:p w:rsidRPr="00987798" w:rsidR="00447ECD" w:rsidP="003A6409" w:rsidRDefault="00447ECD" w14:paraId="5DE507B4" w14:textId="77777777">
                    <w:pPr>
                      <w:jc w:val="center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2140D" w:rsidP="000D7563" w:rsidRDefault="00D2140D" w14:paraId="5ACBAFD1" w14:textId="77777777">
      <w:r>
        <w:separator/>
      </w:r>
    </w:p>
  </w:footnote>
  <w:footnote w:type="continuationSeparator" w:id="0">
    <w:p w:rsidR="00D2140D" w:rsidP="000D7563" w:rsidRDefault="00D2140D" w14:paraId="47E766A3" w14:textId="77777777">
      <w:r>
        <w:continuationSeparator/>
      </w:r>
    </w:p>
  </w:footnote>
  <w:footnote w:type="continuationNotice" w:id="1">
    <w:p w:rsidR="00D2140D" w:rsidRDefault="00D2140D" w14:paraId="64AAF10F" w14:textId="7777777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863B6" w:rsidP="000D7563" w:rsidRDefault="008874E0" w14:paraId="7E6192A8" w14:textId="77777777">
    <w:pPr>
      <w:pStyle w:val="BodyText"/>
    </w:pPr>
    <w:r>
      <w:rPr>
        <w:noProof/>
      </w:rPr>
      <w:drawing>
        <wp:anchor distT="0" distB="0" distL="114300" distR="114300" simplePos="0" relativeHeight="251658244" behindDoc="0" locked="0" layoutInCell="1" allowOverlap="1" wp14:anchorId="64D4F255" wp14:editId="5861921A">
          <wp:simplePos x="0" y="0"/>
          <wp:positionH relativeFrom="column">
            <wp:posOffset>0</wp:posOffset>
          </wp:positionH>
          <wp:positionV relativeFrom="paragraph">
            <wp:posOffset>-182245</wp:posOffset>
          </wp:positionV>
          <wp:extent cx="800100" cy="286385"/>
          <wp:effectExtent l="0" t="0" r="0" b="0"/>
          <wp:wrapSquare wrapText="bothSides"/>
          <wp:docPr id="420781508" name="Picture 2" descr="A black background with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0781508" name="Picture 2" descr="A black background with green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0981" w:rsidR="00BD0981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xmlns:a14="http://schemas.microsoft.com/office/drawing/2010/main" mc:Ignorable="w14 w15 w16se w16cid w16 w16cex w16sdtdh w16sdtfl w16du wp14">
  <w:p w:rsidR="00F81041" w:rsidRDefault="00F81041" w14:paraId="5F3F8BDF" w14:textId="77777777">
    <w:pPr>
      <w:pStyle w:val="Header"/>
    </w:pPr>
  </w:p>
  <w:p w:rsidR="001B65BA" w:rsidRDefault="008874E0" w14:paraId="736F9472" w14:textId="489A3712">
    <w:pPr>
      <w:pStyle w:val="Header"/>
    </w:pPr>
    <w:r w:rsidRPr="00743E32">
      <w:rPr>
        <w:noProof/>
      </w:rPr>
      <w:drawing>
        <wp:anchor distT="0" distB="0" distL="114300" distR="114300" simplePos="0" relativeHeight="251658243" behindDoc="0" locked="0" layoutInCell="1" allowOverlap="1" wp14:anchorId="71752E3C" wp14:editId="377B9A86">
          <wp:simplePos x="0" y="0"/>
          <wp:positionH relativeFrom="column">
            <wp:posOffset>4264025</wp:posOffset>
          </wp:positionH>
          <wp:positionV relativeFrom="paragraph">
            <wp:posOffset>-401955</wp:posOffset>
          </wp:positionV>
          <wp:extent cx="2434590" cy="1055370"/>
          <wp:effectExtent l="0" t="0" r="3810" b="0"/>
          <wp:wrapSquare wrapText="bothSides"/>
          <wp:docPr id="182677032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770321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590" cy="105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1BE3E1B8" wp14:editId="10571DEC">
          <wp:simplePos x="0" y="0"/>
          <wp:positionH relativeFrom="column">
            <wp:posOffset>0</wp:posOffset>
          </wp:positionH>
          <wp:positionV relativeFrom="paragraph">
            <wp:posOffset>-130175</wp:posOffset>
          </wp:positionV>
          <wp:extent cx="1308100" cy="468630"/>
          <wp:effectExtent l="0" t="0" r="6350" b="7620"/>
          <wp:wrapSquare wrapText="bothSides"/>
          <wp:docPr id="436827426" name="Picture 1" descr="A black background with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6827426" name="Picture 1" descr="A black background with green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10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425D8"/>
    <w:multiLevelType w:val="hybridMultilevel"/>
    <w:tmpl w:val="0BBC85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231053"/>
    <w:multiLevelType w:val="hybridMultilevel"/>
    <w:tmpl w:val="29F87D2C"/>
    <w:lvl w:ilvl="0" w:tplc="0809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2" w:tplc="08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</w:abstractNum>
  <w:abstractNum w:abstractNumId="2" w15:restartNumberingAfterBreak="0">
    <w:nsid w:val="0C15373F"/>
    <w:multiLevelType w:val="hybridMultilevel"/>
    <w:tmpl w:val="7702E4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EF5181"/>
    <w:multiLevelType w:val="hybridMultilevel"/>
    <w:tmpl w:val="05E8D2A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734DB"/>
    <w:multiLevelType w:val="hybridMultilevel"/>
    <w:tmpl w:val="878439F2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0E213FF9"/>
    <w:multiLevelType w:val="hybridMultilevel"/>
    <w:tmpl w:val="D882B1E8"/>
    <w:lvl w:ilvl="0" w:tplc="E05A6808">
      <w:start w:val="1"/>
      <w:numFmt w:val="bullet"/>
      <w:lvlText w:val=""/>
      <w:lvlJc w:val="left"/>
      <w:pPr>
        <w:ind w:left="720" w:hanging="360"/>
      </w:pPr>
      <w:rPr>
        <w:rFonts w:hint="default" w:ascii="Wingdings" w:hAnsi="Wingdings"/>
        <w:b/>
        <w:i w:val="0"/>
        <w:color w:val="C8102E"/>
        <w:sz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852F5"/>
    <w:multiLevelType w:val="hybridMultilevel"/>
    <w:tmpl w:val="E7A4385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79728DB"/>
    <w:multiLevelType w:val="hybridMultilevel"/>
    <w:tmpl w:val="591263BA"/>
    <w:lvl w:ilvl="0" w:tplc="85F8068A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9AE4F08"/>
    <w:multiLevelType w:val="hybridMultilevel"/>
    <w:tmpl w:val="716A68D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B78079F"/>
    <w:multiLevelType w:val="hybridMultilevel"/>
    <w:tmpl w:val="AC92D2B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1C604E55"/>
    <w:multiLevelType w:val="multilevel"/>
    <w:tmpl w:val="C6D2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1CD668EA"/>
    <w:multiLevelType w:val="multilevel"/>
    <w:tmpl w:val="8CC27EEC"/>
    <w:styleLink w:val="DigitalList"/>
    <w:lvl w:ilvl="0">
      <w:start w:val="1"/>
      <w:numFmt w:val="bullet"/>
      <w:lvlText w:val=""/>
      <w:lvlJc w:val="left"/>
      <w:pPr>
        <w:ind w:left="794" w:hanging="794"/>
      </w:pPr>
      <w:rPr>
        <w:rFonts w:hint="default" w:ascii="Symbol" w:hAnsi="Symbol"/>
        <w:color w:val="auto"/>
      </w:rPr>
    </w:lvl>
    <w:lvl w:ilvl="1">
      <w:start w:val="1"/>
      <w:numFmt w:val="lowerLetter"/>
      <w:lvlText w:val="%2)"/>
      <w:lvlJc w:val="left"/>
      <w:pPr>
        <w:ind w:left="1151" w:hanging="79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8" w:hanging="79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5" w:hanging="79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2" w:hanging="79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79" w:hanging="79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36" w:hanging="79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93" w:hanging="79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50" w:hanging="794"/>
      </w:pPr>
      <w:rPr>
        <w:rFonts w:hint="default"/>
      </w:rPr>
    </w:lvl>
  </w:abstractNum>
  <w:abstractNum w:abstractNumId="12" w15:restartNumberingAfterBreak="0">
    <w:nsid w:val="20330F65"/>
    <w:multiLevelType w:val="hybridMultilevel"/>
    <w:tmpl w:val="B6E61A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2B94FD5"/>
    <w:multiLevelType w:val="hybridMultilevel"/>
    <w:tmpl w:val="E3DC2504"/>
    <w:lvl w:ilvl="0" w:tplc="434E6BEA">
      <w:start w:val="1"/>
      <w:numFmt w:val="bullet"/>
      <w:lvlText w:val=""/>
      <w:lvlJc w:val="left"/>
      <w:pPr>
        <w:ind w:left="1854" w:hanging="360"/>
      </w:pPr>
      <w:rPr>
        <w:rFonts w:hint="default"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14" w15:restartNumberingAfterBreak="0">
    <w:nsid w:val="24451D69"/>
    <w:multiLevelType w:val="multilevel"/>
    <w:tmpl w:val="DDD0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2A6515D3"/>
    <w:multiLevelType w:val="multilevel"/>
    <w:tmpl w:val="D6EC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2F7C5BE3"/>
    <w:multiLevelType w:val="hybridMultilevel"/>
    <w:tmpl w:val="B95C81A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4111C0C"/>
    <w:multiLevelType w:val="hybridMultilevel"/>
    <w:tmpl w:val="4A1C68A6"/>
    <w:lvl w:ilvl="0" w:tplc="434E6BEA">
      <w:start w:val="1"/>
      <w:numFmt w:val="bullet"/>
      <w:lvlText w:val=""/>
      <w:lvlJc w:val="left"/>
      <w:pPr>
        <w:ind w:left="1854" w:hanging="360"/>
      </w:pPr>
      <w:rPr>
        <w:rFonts w:hint="default"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18" w15:restartNumberingAfterBreak="0">
    <w:nsid w:val="37323E2E"/>
    <w:multiLevelType w:val="multilevel"/>
    <w:tmpl w:val="64905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3A3A7399"/>
    <w:multiLevelType w:val="hybridMultilevel"/>
    <w:tmpl w:val="E550E60E"/>
    <w:lvl w:ilvl="0" w:tplc="66DEF1AC">
      <w:numFmt w:val="bullet"/>
      <w:lvlText w:val="•"/>
      <w:lvlJc w:val="left"/>
      <w:pPr>
        <w:ind w:left="720" w:hanging="360"/>
      </w:pPr>
      <w:rPr>
        <w:rFonts w:hint="default" w:ascii="Arial" w:hAnsi="Arial" w:eastAsia="Times New Roman" w:cs="Aria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882767C"/>
    <w:multiLevelType w:val="hybridMultilevel"/>
    <w:tmpl w:val="774872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B2F2028"/>
    <w:multiLevelType w:val="hybridMultilevel"/>
    <w:tmpl w:val="44F60B9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B681D11"/>
    <w:multiLevelType w:val="hybridMultilevel"/>
    <w:tmpl w:val="7BDC144C"/>
    <w:lvl w:ilvl="0" w:tplc="08090001">
      <w:start w:val="1"/>
      <w:numFmt w:val="bullet"/>
      <w:lvlText w:val=""/>
      <w:lvlJc w:val="left"/>
      <w:pPr>
        <w:ind w:left="185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23" w15:restartNumberingAfterBreak="0">
    <w:nsid w:val="4EAA1785"/>
    <w:multiLevelType w:val="hybridMultilevel"/>
    <w:tmpl w:val="FB4667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3437223"/>
    <w:multiLevelType w:val="hybridMultilevel"/>
    <w:tmpl w:val="0062ED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4EF0D03"/>
    <w:multiLevelType w:val="hybridMultilevel"/>
    <w:tmpl w:val="A782A6D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6067827"/>
    <w:multiLevelType w:val="hybridMultilevel"/>
    <w:tmpl w:val="E79E214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58057477"/>
    <w:multiLevelType w:val="hybridMultilevel"/>
    <w:tmpl w:val="9FE82752"/>
    <w:lvl w:ilvl="0" w:tplc="F7AADF5C">
      <w:start w:val="1"/>
      <w:numFmt w:val="bullet"/>
      <w:pStyle w:val="ListParagraph"/>
      <w:lvlText w:val=""/>
      <w:lvlJc w:val="left"/>
      <w:pPr>
        <w:ind w:left="1854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28" w15:restartNumberingAfterBreak="0">
    <w:nsid w:val="5BC56882"/>
    <w:multiLevelType w:val="hybridMultilevel"/>
    <w:tmpl w:val="0EF4E57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C474A65"/>
    <w:multiLevelType w:val="hybridMultilevel"/>
    <w:tmpl w:val="9ED27EBC"/>
    <w:lvl w:ilvl="0" w:tplc="2EB09366">
      <w:start w:val="1"/>
      <w:numFmt w:val="bullet"/>
      <w:lvlText w:val="ü"/>
      <w:lvlJc w:val="left"/>
      <w:pPr>
        <w:ind w:left="720" w:hanging="360"/>
      </w:pPr>
      <w:rPr>
        <w:rFonts w:hint="default" w:ascii="Wingdings" w:hAnsi="Wingdings"/>
        <w:b/>
        <w:i w:val="0"/>
        <w:color w:val="C8102E"/>
        <w:sz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D03542"/>
    <w:multiLevelType w:val="hybridMultilevel"/>
    <w:tmpl w:val="AF804E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071148F"/>
    <w:multiLevelType w:val="hybridMultilevel"/>
    <w:tmpl w:val="5E2642A4"/>
    <w:lvl w:ilvl="0" w:tplc="9EE093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 w15:restartNumberingAfterBreak="0">
    <w:nsid w:val="641558B1"/>
    <w:multiLevelType w:val="hybridMultilevel"/>
    <w:tmpl w:val="76B20FB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8C35FEC"/>
    <w:multiLevelType w:val="hybridMultilevel"/>
    <w:tmpl w:val="4280BD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F2415EE"/>
    <w:multiLevelType w:val="hybridMultilevel"/>
    <w:tmpl w:val="70CCD7F2"/>
    <w:lvl w:ilvl="0" w:tplc="CDB2DBF2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11452C6"/>
    <w:multiLevelType w:val="hybridMultilevel"/>
    <w:tmpl w:val="9EBE73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27118AD"/>
    <w:multiLevelType w:val="hybridMultilevel"/>
    <w:tmpl w:val="9C8654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3886D57"/>
    <w:multiLevelType w:val="hybridMultilevel"/>
    <w:tmpl w:val="D20CB900"/>
    <w:lvl w:ilvl="0" w:tplc="08090001">
      <w:start w:val="1"/>
      <w:numFmt w:val="bullet"/>
      <w:lvlText w:val=""/>
      <w:lvlJc w:val="left"/>
      <w:pPr>
        <w:ind w:left="185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38" w15:restartNumberingAfterBreak="0">
    <w:nsid w:val="75FA3CC0"/>
    <w:multiLevelType w:val="hybridMultilevel"/>
    <w:tmpl w:val="E894F4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88C70E2"/>
    <w:multiLevelType w:val="hybridMultilevel"/>
    <w:tmpl w:val="5C56AC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94A630B"/>
    <w:multiLevelType w:val="hybridMultilevel"/>
    <w:tmpl w:val="DFD2067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B7D475C"/>
    <w:multiLevelType w:val="hybridMultilevel"/>
    <w:tmpl w:val="EE84C4B2"/>
    <w:lvl w:ilvl="0" w:tplc="03F06818">
      <w:start w:val="1"/>
      <w:numFmt w:val="bullet"/>
      <w:lvlText w:val=""/>
      <w:lvlJc w:val="left"/>
      <w:pPr>
        <w:ind w:left="720" w:hanging="360"/>
      </w:pPr>
      <w:rPr>
        <w:rFonts w:hint="default" w:ascii="Wingdings" w:hAnsi="Wingdings"/>
        <w:b/>
        <w:i w:val="0"/>
        <w:color w:val="C8102E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005232"/>
    <w:multiLevelType w:val="hybridMultilevel"/>
    <w:tmpl w:val="B966F5B8"/>
    <w:lvl w:ilvl="0" w:tplc="9EE093D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1984499589">
    <w:abstractNumId w:val="0"/>
  </w:num>
  <w:num w:numId="2" w16cid:durableId="615408038">
    <w:abstractNumId w:val="32"/>
  </w:num>
  <w:num w:numId="3" w16cid:durableId="464542579">
    <w:abstractNumId w:val="2"/>
  </w:num>
  <w:num w:numId="4" w16cid:durableId="776405901">
    <w:abstractNumId w:val="33"/>
  </w:num>
  <w:num w:numId="5" w16cid:durableId="330181132">
    <w:abstractNumId w:val="23"/>
  </w:num>
  <w:num w:numId="6" w16cid:durableId="655114336">
    <w:abstractNumId w:val="28"/>
  </w:num>
  <w:num w:numId="7" w16cid:durableId="1051461677">
    <w:abstractNumId w:val="3"/>
  </w:num>
  <w:num w:numId="8" w16cid:durableId="1477146126">
    <w:abstractNumId w:val="29"/>
  </w:num>
  <w:num w:numId="9" w16cid:durableId="2085099223">
    <w:abstractNumId w:val="5"/>
  </w:num>
  <w:num w:numId="10" w16cid:durableId="1759398109">
    <w:abstractNumId w:val="41"/>
  </w:num>
  <w:num w:numId="11" w16cid:durableId="244923222">
    <w:abstractNumId w:val="4"/>
  </w:num>
  <w:num w:numId="12" w16cid:durableId="160703732">
    <w:abstractNumId w:val="31"/>
  </w:num>
  <w:num w:numId="13" w16cid:durableId="1190139731">
    <w:abstractNumId w:val="42"/>
  </w:num>
  <w:num w:numId="14" w16cid:durableId="105657762">
    <w:abstractNumId w:val="22"/>
  </w:num>
  <w:num w:numId="15" w16cid:durableId="1967815287">
    <w:abstractNumId w:val="13"/>
  </w:num>
  <w:num w:numId="16" w16cid:durableId="1698390058">
    <w:abstractNumId w:val="37"/>
  </w:num>
  <w:num w:numId="17" w16cid:durableId="554045698">
    <w:abstractNumId w:val="17"/>
  </w:num>
  <w:num w:numId="18" w16cid:durableId="814687349">
    <w:abstractNumId w:val="11"/>
  </w:num>
  <w:num w:numId="19" w16cid:durableId="1222016861">
    <w:abstractNumId w:val="27"/>
  </w:num>
  <w:num w:numId="20" w16cid:durableId="1869297182">
    <w:abstractNumId w:val="27"/>
  </w:num>
  <w:num w:numId="21" w16cid:durableId="838160731">
    <w:abstractNumId w:val="18"/>
  </w:num>
  <w:num w:numId="22" w16cid:durableId="885139607">
    <w:abstractNumId w:val="15"/>
  </w:num>
  <w:num w:numId="23" w16cid:durableId="1159422541">
    <w:abstractNumId w:val="10"/>
  </w:num>
  <w:num w:numId="24" w16cid:durableId="1198157464">
    <w:abstractNumId w:val="9"/>
  </w:num>
  <w:num w:numId="25" w16cid:durableId="965506415">
    <w:abstractNumId w:val="26"/>
  </w:num>
  <w:num w:numId="26" w16cid:durableId="952444046">
    <w:abstractNumId w:val="1"/>
  </w:num>
  <w:num w:numId="27" w16cid:durableId="518590178">
    <w:abstractNumId w:val="36"/>
  </w:num>
  <w:num w:numId="28" w16cid:durableId="747071874">
    <w:abstractNumId w:val="14"/>
  </w:num>
  <w:num w:numId="29" w16cid:durableId="43795828">
    <w:abstractNumId w:val="40"/>
  </w:num>
  <w:num w:numId="30" w16cid:durableId="1979217255">
    <w:abstractNumId w:val="24"/>
  </w:num>
  <w:num w:numId="31" w16cid:durableId="1169054939">
    <w:abstractNumId w:val="25"/>
  </w:num>
  <w:num w:numId="32" w16cid:durableId="285815473">
    <w:abstractNumId w:val="34"/>
  </w:num>
  <w:num w:numId="33" w16cid:durableId="427508449">
    <w:abstractNumId w:val="7"/>
  </w:num>
  <w:num w:numId="34" w16cid:durableId="1873373145">
    <w:abstractNumId w:val="39"/>
  </w:num>
  <w:num w:numId="35" w16cid:durableId="1240554182">
    <w:abstractNumId w:val="21"/>
  </w:num>
  <w:num w:numId="36" w16cid:durableId="1212841486">
    <w:abstractNumId w:val="12"/>
  </w:num>
  <w:num w:numId="37" w16cid:durableId="607081768">
    <w:abstractNumId w:val="19"/>
  </w:num>
  <w:num w:numId="38" w16cid:durableId="1385374730">
    <w:abstractNumId w:val="16"/>
  </w:num>
  <w:num w:numId="39" w16cid:durableId="1050039319">
    <w:abstractNumId w:val="20"/>
  </w:num>
  <w:num w:numId="40" w16cid:durableId="2124303612">
    <w:abstractNumId w:val="6"/>
  </w:num>
  <w:num w:numId="41" w16cid:durableId="947734770">
    <w:abstractNumId w:val="8"/>
  </w:num>
  <w:num w:numId="42" w16cid:durableId="878781193">
    <w:abstractNumId w:val="35"/>
  </w:num>
  <w:num w:numId="43" w16cid:durableId="1293439918">
    <w:abstractNumId w:val="38"/>
  </w:num>
  <w:num w:numId="44" w16cid:durableId="1549341722">
    <w:abstractNumId w:val="3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ebecca Whitear">
    <w15:presenceInfo w15:providerId="AD" w15:userId="S::Rebecca.Whitear@restore.co.uk::0d3d2102-e878-4bad-8dce-1037a999114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41"/>
    <w:rsid w:val="00002882"/>
    <w:rsid w:val="00010F87"/>
    <w:rsid w:val="00014EF9"/>
    <w:rsid w:val="00014F0E"/>
    <w:rsid w:val="00016259"/>
    <w:rsid w:val="00017878"/>
    <w:rsid w:val="00022C6A"/>
    <w:rsid w:val="00022D28"/>
    <w:rsid w:val="00023634"/>
    <w:rsid w:val="00024419"/>
    <w:rsid w:val="00024715"/>
    <w:rsid w:val="00024898"/>
    <w:rsid w:val="0002503E"/>
    <w:rsid w:val="0002655D"/>
    <w:rsid w:val="000268A9"/>
    <w:rsid w:val="0003054F"/>
    <w:rsid w:val="00033B24"/>
    <w:rsid w:val="00034D2F"/>
    <w:rsid w:val="00037724"/>
    <w:rsid w:val="00043EF0"/>
    <w:rsid w:val="00052EAF"/>
    <w:rsid w:val="000538F5"/>
    <w:rsid w:val="00056333"/>
    <w:rsid w:val="0006212F"/>
    <w:rsid w:val="000634ED"/>
    <w:rsid w:val="000730AF"/>
    <w:rsid w:val="00073795"/>
    <w:rsid w:val="0007600C"/>
    <w:rsid w:val="00084F61"/>
    <w:rsid w:val="000914AA"/>
    <w:rsid w:val="000945B2"/>
    <w:rsid w:val="000945F1"/>
    <w:rsid w:val="000A7FD1"/>
    <w:rsid w:val="000B040A"/>
    <w:rsid w:val="000B05E0"/>
    <w:rsid w:val="000B1BAC"/>
    <w:rsid w:val="000B4177"/>
    <w:rsid w:val="000B6E34"/>
    <w:rsid w:val="000B7D1F"/>
    <w:rsid w:val="000C21BF"/>
    <w:rsid w:val="000C5240"/>
    <w:rsid w:val="000C66CE"/>
    <w:rsid w:val="000C68BF"/>
    <w:rsid w:val="000D0E1A"/>
    <w:rsid w:val="000D25FD"/>
    <w:rsid w:val="000D5828"/>
    <w:rsid w:val="000D7563"/>
    <w:rsid w:val="000E17C3"/>
    <w:rsid w:val="000E501B"/>
    <w:rsid w:val="000F08E3"/>
    <w:rsid w:val="000F1E76"/>
    <w:rsid w:val="000F3907"/>
    <w:rsid w:val="000F7F4B"/>
    <w:rsid w:val="00100F3D"/>
    <w:rsid w:val="001062D6"/>
    <w:rsid w:val="00107F8F"/>
    <w:rsid w:val="00110029"/>
    <w:rsid w:val="00110157"/>
    <w:rsid w:val="001106C6"/>
    <w:rsid w:val="00121D1C"/>
    <w:rsid w:val="001248CD"/>
    <w:rsid w:val="001352CC"/>
    <w:rsid w:val="00137BF1"/>
    <w:rsid w:val="001403E9"/>
    <w:rsid w:val="00141EF8"/>
    <w:rsid w:val="00142F68"/>
    <w:rsid w:val="001457D6"/>
    <w:rsid w:val="001468A9"/>
    <w:rsid w:val="00150699"/>
    <w:rsid w:val="00150A9B"/>
    <w:rsid w:val="00161BDB"/>
    <w:rsid w:val="0016407A"/>
    <w:rsid w:val="00166301"/>
    <w:rsid w:val="00166DFE"/>
    <w:rsid w:val="001675E9"/>
    <w:rsid w:val="001676D0"/>
    <w:rsid w:val="00167883"/>
    <w:rsid w:val="00170922"/>
    <w:rsid w:val="00173845"/>
    <w:rsid w:val="001749CF"/>
    <w:rsid w:val="0018153E"/>
    <w:rsid w:val="0018163D"/>
    <w:rsid w:val="00184534"/>
    <w:rsid w:val="0018513C"/>
    <w:rsid w:val="00185960"/>
    <w:rsid w:val="00187C73"/>
    <w:rsid w:val="001955A0"/>
    <w:rsid w:val="00195EF3"/>
    <w:rsid w:val="001A28C4"/>
    <w:rsid w:val="001A700E"/>
    <w:rsid w:val="001B14D4"/>
    <w:rsid w:val="001B65BA"/>
    <w:rsid w:val="001C09DA"/>
    <w:rsid w:val="001C3406"/>
    <w:rsid w:val="001D10BA"/>
    <w:rsid w:val="001D7749"/>
    <w:rsid w:val="001E1DCF"/>
    <w:rsid w:val="001F2C75"/>
    <w:rsid w:val="001F396B"/>
    <w:rsid w:val="001F7EDF"/>
    <w:rsid w:val="002006E9"/>
    <w:rsid w:val="00201D76"/>
    <w:rsid w:val="00203B52"/>
    <w:rsid w:val="00205B18"/>
    <w:rsid w:val="00205B29"/>
    <w:rsid w:val="00207696"/>
    <w:rsid w:val="00207960"/>
    <w:rsid w:val="00207FBD"/>
    <w:rsid w:val="00221D7B"/>
    <w:rsid w:val="0022343B"/>
    <w:rsid w:val="00224D3C"/>
    <w:rsid w:val="00225B75"/>
    <w:rsid w:val="00232530"/>
    <w:rsid w:val="00233376"/>
    <w:rsid w:val="0023725D"/>
    <w:rsid w:val="0024126E"/>
    <w:rsid w:val="00241297"/>
    <w:rsid w:val="0024168F"/>
    <w:rsid w:val="002438C7"/>
    <w:rsid w:val="00244FF1"/>
    <w:rsid w:val="00252CD8"/>
    <w:rsid w:val="00253466"/>
    <w:rsid w:val="0025620E"/>
    <w:rsid w:val="002606DB"/>
    <w:rsid w:val="002636F4"/>
    <w:rsid w:val="002668CE"/>
    <w:rsid w:val="00267E47"/>
    <w:rsid w:val="0027780E"/>
    <w:rsid w:val="0028019C"/>
    <w:rsid w:val="00287098"/>
    <w:rsid w:val="00287708"/>
    <w:rsid w:val="002903FA"/>
    <w:rsid w:val="00296ABE"/>
    <w:rsid w:val="002A2E6B"/>
    <w:rsid w:val="002B0906"/>
    <w:rsid w:val="002B0A3A"/>
    <w:rsid w:val="002B0F74"/>
    <w:rsid w:val="002B1E4A"/>
    <w:rsid w:val="002B253E"/>
    <w:rsid w:val="002B2FE7"/>
    <w:rsid w:val="002B46E5"/>
    <w:rsid w:val="002B7B64"/>
    <w:rsid w:val="002C068D"/>
    <w:rsid w:val="002C165F"/>
    <w:rsid w:val="002D4718"/>
    <w:rsid w:val="002D4C57"/>
    <w:rsid w:val="002D4EB9"/>
    <w:rsid w:val="002D70CB"/>
    <w:rsid w:val="002E5765"/>
    <w:rsid w:val="002E66C2"/>
    <w:rsid w:val="002E7604"/>
    <w:rsid w:val="002F61E5"/>
    <w:rsid w:val="003006AA"/>
    <w:rsid w:val="0030434D"/>
    <w:rsid w:val="0030650F"/>
    <w:rsid w:val="00320254"/>
    <w:rsid w:val="00323D22"/>
    <w:rsid w:val="003250CA"/>
    <w:rsid w:val="00331CBE"/>
    <w:rsid w:val="00332109"/>
    <w:rsid w:val="0033366B"/>
    <w:rsid w:val="003352E8"/>
    <w:rsid w:val="003379BD"/>
    <w:rsid w:val="00337B38"/>
    <w:rsid w:val="003414C9"/>
    <w:rsid w:val="00344F4B"/>
    <w:rsid w:val="00345ECC"/>
    <w:rsid w:val="003468D4"/>
    <w:rsid w:val="003521AA"/>
    <w:rsid w:val="0035258D"/>
    <w:rsid w:val="00352C30"/>
    <w:rsid w:val="003576B7"/>
    <w:rsid w:val="0036172B"/>
    <w:rsid w:val="00361A36"/>
    <w:rsid w:val="00362540"/>
    <w:rsid w:val="0036466D"/>
    <w:rsid w:val="00365414"/>
    <w:rsid w:val="00384C28"/>
    <w:rsid w:val="003863B6"/>
    <w:rsid w:val="003876D6"/>
    <w:rsid w:val="00392DFA"/>
    <w:rsid w:val="003972F3"/>
    <w:rsid w:val="003A1EBB"/>
    <w:rsid w:val="003A6409"/>
    <w:rsid w:val="003B118E"/>
    <w:rsid w:val="003B587F"/>
    <w:rsid w:val="003B75CE"/>
    <w:rsid w:val="003C2C32"/>
    <w:rsid w:val="003C5D06"/>
    <w:rsid w:val="003C6031"/>
    <w:rsid w:val="003D07D4"/>
    <w:rsid w:val="003D2600"/>
    <w:rsid w:val="003D3CC3"/>
    <w:rsid w:val="003D54E0"/>
    <w:rsid w:val="003D717A"/>
    <w:rsid w:val="003E0E4F"/>
    <w:rsid w:val="003E5BFE"/>
    <w:rsid w:val="003F2FEB"/>
    <w:rsid w:val="003F4124"/>
    <w:rsid w:val="003F7456"/>
    <w:rsid w:val="0040342A"/>
    <w:rsid w:val="00406AFD"/>
    <w:rsid w:val="004076F7"/>
    <w:rsid w:val="004133EB"/>
    <w:rsid w:val="00414CA2"/>
    <w:rsid w:val="004177C5"/>
    <w:rsid w:val="00421B54"/>
    <w:rsid w:val="004239B6"/>
    <w:rsid w:val="004314BD"/>
    <w:rsid w:val="00434C31"/>
    <w:rsid w:val="004370AC"/>
    <w:rsid w:val="00437161"/>
    <w:rsid w:val="00437EDF"/>
    <w:rsid w:val="00440710"/>
    <w:rsid w:val="004417BA"/>
    <w:rsid w:val="00447D21"/>
    <w:rsid w:val="00447ECD"/>
    <w:rsid w:val="00450660"/>
    <w:rsid w:val="0045407F"/>
    <w:rsid w:val="00456A0C"/>
    <w:rsid w:val="00457CF8"/>
    <w:rsid w:val="00457FAB"/>
    <w:rsid w:val="00461E50"/>
    <w:rsid w:val="00472349"/>
    <w:rsid w:val="0047673C"/>
    <w:rsid w:val="00476896"/>
    <w:rsid w:val="004774F4"/>
    <w:rsid w:val="00480877"/>
    <w:rsid w:val="00482736"/>
    <w:rsid w:val="00483B8D"/>
    <w:rsid w:val="0048429D"/>
    <w:rsid w:val="00486492"/>
    <w:rsid w:val="00492449"/>
    <w:rsid w:val="00492938"/>
    <w:rsid w:val="00496670"/>
    <w:rsid w:val="00496CFE"/>
    <w:rsid w:val="00497A89"/>
    <w:rsid w:val="00497CB3"/>
    <w:rsid w:val="004A6C5E"/>
    <w:rsid w:val="004A7887"/>
    <w:rsid w:val="004A7F95"/>
    <w:rsid w:val="004B060E"/>
    <w:rsid w:val="004B61D5"/>
    <w:rsid w:val="004C047E"/>
    <w:rsid w:val="004C5697"/>
    <w:rsid w:val="004C5939"/>
    <w:rsid w:val="004C7944"/>
    <w:rsid w:val="004D084D"/>
    <w:rsid w:val="004D5415"/>
    <w:rsid w:val="004D71AD"/>
    <w:rsid w:val="004E42FB"/>
    <w:rsid w:val="004E4EE7"/>
    <w:rsid w:val="004E7DCA"/>
    <w:rsid w:val="004F0CD0"/>
    <w:rsid w:val="004F2007"/>
    <w:rsid w:val="0050049F"/>
    <w:rsid w:val="00502A08"/>
    <w:rsid w:val="00502FED"/>
    <w:rsid w:val="00511597"/>
    <w:rsid w:val="00514E09"/>
    <w:rsid w:val="00516760"/>
    <w:rsid w:val="005355CC"/>
    <w:rsid w:val="00536C7C"/>
    <w:rsid w:val="0054071E"/>
    <w:rsid w:val="005636D6"/>
    <w:rsid w:val="005641A4"/>
    <w:rsid w:val="0056674C"/>
    <w:rsid w:val="00567914"/>
    <w:rsid w:val="00567A09"/>
    <w:rsid w:val="0057013B"/>
    <w:rsid w:val="00571875"/>
    <w:rsid w:val="005738F7"/>
    <w:rsid w:val="00580BD4"/>
    <w:rsid w:val="005829FC"/>
    <w:rsid w:val="00582F21"/>
    <w:rsid w:val="00584DB4"/>
    <w:rsid w:val="00593A6E"/>
    <w:rsid w:val="00594579"/>
    <w:rsid w:val="0059695C"/>
    <w:rsid w:val="005A091C"/>
    <w:rsid w:val="005A0D9F"/>
    <w:rsid w:val="005A4224"/>
    <w:rsid w:val="005B47DD"/>
    <w:rsid w:val="005B4E38"/>
    <w:rsid w:val="005B5559"/>
    <w:rsid w:val="005B5F1D"/>
    <w:rsid w:val="005B714C"/>
    <w:rsid w:val="005B7CE4"/>
    <w:rsid w:val="005C6725"/>
    <w:rsid w:val="005C79C5"/>
    <w:rsid w:val="005D1FB2"/>
    <w:rsid w:val="005D55CB"/>
    <w:rsid w:val="005D587A"/>
    <w:rsid w:val="005D65C5"/>
    <w:rsid w:val="005D6D31"/>
    <w:rsid w:val="005E0C56"/>
    <w:rsid w:val="005E5E30"/>
    <w:rsid w:val="005E764F"/>
    <w:rsid w:val="005E7ADA"/>
    <w:rsid w:val="005F0756"/>
    <w:rsid w:val="005F3D3C"/>
    <w:rsid w:val="005F63DF"/>
    <w:rsid w:val="006062CA"/>
    <w:rsid w:val="00610897"/>
    <w:rsid w:val="006134C2"/>
    <w:rsid w:val="00616210"/>
    <w:rsid w:val="006164C5"/>
    <w:rsid w:val="00617768"/>
    <w:rsid w:val="00622680"/>
    <w:rsid w:val="00623A04"/>
    <w:rsid w:val="00635B5C"/>
    <w:rsid w:val="00644A47"/>
    <w:rsid w:val="00644E54"/>
    <w:rsid w:val="00644E7E"/>
    <w:rsid w:val="00645A28"/>
    <w:rsid w:val="0065239D"/>
    <w:rsid w:val="00654AA2"/>
    <w:rsid w:val="00655C70"/>
    <w:rsid w:val="00656EB7"/>
    <w:rsid w:val="00665374"/>
    <w:rsid w:val="00665393"/>
    <w:rsid w:val="00670C15"/>
    <w:rsid w:val="00672860"/>
    <w:rsid w:val="00682822"/>
    <w:rsid w:val="00684E5C"/>
    <w:rsid w:val="00686913"/>
    <w:rsid w:val="006915A9"/>
    <w:rsid w:val="006937F5"/>
    <w:rsid w:val="0069429A"/>
    <w:rsid w:val="006943F0"/>
    <w:rsid w:val="00697702"/>
    <w:rsid w:val="00697D16"/>
    <w:rsid w:val="00697DF3"/>
    <w:rsid w:val="006A2160"/>
    <w:rsid w:val="006A2E77"/>
    <w:rsid w:val="006A3600"/>
    <w:rsid w:val="006A5C67"/>
    <w:rsid w:val="006A608B"/>
    <w:rsid w:val="006A70B3"/>
    <w:rsid w:val="006B0B58"/>
    <w:rsid w:val="006B3EBC"/>
    <w:rsid w:val="006B40CC"/>
    <w:rsid w:val="006B65D3"/>
    <w:rsid w:val="006C1305"/>
    <w:rsid w:val="006C194A"/>
    <w:rsid w:val="006C21DD"/>
    <w:rsid w:val="006C23CA"/>
    <w:rsid w:val="006C3BD9"/>
    <w:rsid w:val="006C42BE"/>
    <w:rsid w:val="006C71DD"/>
    <w:rsid w:val="006C7833"/>
    <w:rsid w:val="006D1689"/>
    <w:rsid w:val="006D33F4"/>
    <w:rsid w:val="006D526D"/>
    <w:rsid w:val="006D5FFE"/>
    <w:rsid w:val="006D7B90"/>
    <w:rsid w:val="006E5D8A"/>
    <w:rsid w:val="006E6667"/>
    <w:rsid w:val="006E7B03"/>
    <w:rsid w:val="006F1D38"/>
    <w:rsid w:val="006F2CEC"/>
    <w:rsid w:val="006F78C4"/>
    <w:rsid w:val="007010BC"/>
    <w:rsid w:val="007028F0"/>
    <w:rsid w:val="00702AE0"/>
    <w:rsid w:val="00704EDF"/>
    <w:rsid w:val="00705235"/>
    <w:rsid w:val="00711216"/>
    <w:rsid w:val="0071245C"/>
    <w:rsid w:val="00713820"/>
    <w:rsid w:val="00715776"/>
    <w:rsid w:val="0072558D"/>
    <w:rsid w:val="0072571F"/>
    <w:rsid w:val="00726C82"/>
    <w:rsid w:val="00730925"/>
    <w:rsid w:val="0073218F"/>
    <w:rsid w:val="00734235"/>
    <w:rsid w:val="00742725"/>
    <w:rsid w:val="0074312E"/>
    <w:rsid w:val="00743D09"/>
    <w:rsid w:val="007448CA"/>
    <w:rsid w:val="00753498"/>
    <w:rsid w:val="00754497"/>
    <w:rsid w:val="0075497A"/>
    <w:rsid w:val="00756935"/>
    <w:rsid w:val="00761925"/>
    <w:rsid w:val="00762A83"/>
    <w:rsid w:val="00765633"/>
    <w:rsid w:val="007664FC"/>
    <w:rsid w:val="00767A23"/>
    <w:rsid w:val="007746A7"/>
    <w:rsid w:val="00775D0A"/>
    <w:rsid w:val="00775DDF"/>
    <w:rsid w:val="00776E99"/>
    <w:rsid w:val="0077728F"/>
    <w:rsid w:val="007A5343"/>
    <w:rsid w:val="007A5443"/>
    <w:rsid w:val="007A7C23"/>
    <w:rsid w:val="007B087F"/>
    <w:rsid w:val="007B135A"/>
    <w:rsid w:val="007B1B6E"/>
    <w:rsid w:val="007B1E4E"/>
    <w:rsid w:val="007B359E"/>
    <w:rsid w:val="007B763B"/>
    <w:rsid w:val="007C0AB8"/>
    <w:rsid w:val="007C28C8"/>
    <w:rsid w:val="007C70D0"/>
    <w:rsid w:val="007D1F79"/>
    <w:rsid w:val="007D2487"/>
    <w:rsid w:val="007D24B2"/>
    <w:rsid w:val="007D272C"/>
    <w:rsid w:val="007D2D11"/>
    <w:rsid w:val="007D45AC"/>
    <w:rsid w:val="007D5D77"/>
    <w:rsid w:val="007E423C"/>
    <w:rsid w:val="007F202D"/>
    <w:rsid w:val="007F7D5D"/>
    <w:rsid w:val="007F7D6C"/>
    <w:rsid w:val="00805AB1"/>
    <w:rsid w:val="0080674B"/>
    <w:rsid w:val="00806B93"/>
    <w:rsid w:val="00810958"/>
    <w:rsid w:val="00820ABA"/>
    <w:rsid w:val="00821F42"/>
    <w:rsid w:val="00821F8B"/>
    <w:rsid w:val="008224D3"/>
    <w:rsid w:val="00827B70"/>
    <w:rsid w:val="0083024C"/>
    <w:rsid w:val="00834B3B"/>
    <w:rsid w:val="008468B5"/>
    <w:rsid w:val="008524DD"/>
    <w:rsid w:val="00852AB8"/>
    <w:rsid w:val="008558C6"/>
    <w:rsid w:val="00856ACD"/>
    <w:rsid w:val="00857569"/>
    <w:rsid w:val="00857F4F"/>
    <w:rsid w:val="008616A7"/>
    <w:rsid w:val="00863987"/>
    <w:rsid w:val="00865BBF"/>
    <w:rsid w:val="00866C4D"/>
    <w:rsid w:val="00867958"/>
    <w:rsid w:val="00872BBF"/>
    <w:rsid w:val="00872BC4"/>
    <w:rsid w:val="0087464E"/>
    <w:rsid w:val="00876129"/>
    <w:rsid w:val="00876E92"/>
    <w:rsid w:val="0088605E"/>
    <w:rsid w:val="008874E0"/>
    <w:rsid w:val="00887FB2"/>
    <w:rsid w:val="00890ACB"/>
    <w:rsid w:val="00891A23"/>
    <w:rsid w:val="008939E6"/>
    <w:rsid w:val="008B3DDC"/>
    <w:rsid w:val="008B5496"/>
    <w:rsid w:val="008B5FB9"/>
    <w:rsid w:val="008C1AD4"/>
    <w:rsid w:val="008C6642"/>
    <w:rsid w:val="008C7633"/>
    <w:rsid w:val="008D24D0"/>
    <w:rsid w:val="008D30A8"/>
    <w:rsid w:val="008D52A8"/>
    <w:rsid w:val="008D6131"/>
    <w:rsid w:val="008E2A7D"/>
    <w:rsid w:val="008E4FD1"/>
    <w:rsid w:val="008E521A"/>
    <w:rsid w:val="008E6363"/>
    <w:rsid w:val="008E6B60"/>
    <w:rsid w:val="008F3782"/>
    <w:rsid w:val="008F3FFC"/>
    <w:rsid w:val="008F5022"/>
    <w:rsid w:val="008F6AAD"/>
    <w:rsid w:val="008F704D"/>
    <w:rsid w:val="00902DCC"/>
    <w:rsid w:val="00902EAF"/>
    <w:rsid w:val="00903BBB"/>
    <w:rsid w:val="00903C12"/>
    <w:rsid w:val="00907B00"/>
    <w:rsid w:val="00910BF7"/>
    <w:rsid w:val="00912C26"/>
    <w:rsid w:val="009203DC"/>
    <w:rsid w:val="00920DCA"/>
    <w:rsid w:val="00921B77"/>
    <w:rsid w:val="00923154"/>
    <w:rsid w:val="009236B8"/>
    <w:rsid w:val="00923967"/>
    <w:rsid w:val="00923A1C"/>
    <w:rsid w:val="00926C13"/>
    <w:rsid w:val="00932C22"/>
    <w:rsid w:val="00933235"/>
    <w:rsid w:val="00934842"/>
    <w:rsid w:val="0093604A"/>
    <w:rsid w:val="0094066D"/>
    <w:rsid w:val="00940BA6"/>
    <w:rsid w:val="009421D6"/>
    <w:rsid w:val="00945A0C"/>
    <w:rsid w:val="00946497"/>
    <w:rsid w:val="00957C55"/>
    <w:rsid w:val="00962127"/>
    <w:rsid w:val="009624C8"/>
    <w:rsid w:val="009649DE"/>
    <w:rsid w:val="00967010"/>
    <w:rsid w:val="00970229"/>
    <w:rsid w:val="00983FF8"/>
    <w:rsid w:val="00984659"/>
    <w:rsid w:val="0098564E"/>
    <w:rsid w:val="009858D5"/>
    <w:rsid w:val="00985DD1"/>
    <w:rsid w:val="00987798"/>
    <w:rsid w:val="00993CAB"/>
    <w:rsid w:val="00995C33"/>
    <w:rsid w:val="009A3316"/>
    <w:rsid w:val="009A5878"/>
    <w:rsid w:val="009B093B"/>
    <w:rsid w:val="009B41AE"/>
    <w:rsid w:val="009B50BF"/>
    <w:rsid w:val="009C09CB"/>
    <w:rsid w:val="009C0B5F"/>
    <w:rsid w:val="009C3F45"/>
    <w:rsid w:val="009C7273"/>
    <w:rsid w:val="009D5477"/>
    <w:rsid w:val="009D7774"/>
    <w:rsid w:val="009E2EA8"/>
    <w:rsid w:val="009F2A4C"/>
    <w:rsid w:val="009F3A08"/>
    <w:rsid w:val="009F6E5B"/>
    <w:rsid w:val="009F7AC0"/>
    <w:rsid w:val="00A0188D"/>
    <w:rsid w:val="00A05B6F"/>
    <w:rsid w:val="00A14BFC"/>
    <w:rsid w:val="00A2435B"/>
    <w:rsid w:val="00A25693"/>
    <w:rsid w:val="00A34DCE"/>
    <w:rsid w:val="00A36EB1"/>
    <w:rsid w:val="00A43315"/>
    <w:rsid w:val="00A479D7"/>
    <w:rsid w:val="00A515F2"/>
    <w:rsid w:val="00A5554E"/>
    <w:rsid w:val="00A55F03"/>
    <w:rsid w:val="00A56AF4"/>
    <w:rsid w:val="00A56D88"/>
    <w:rsid w:val="00A5703C"/>
    <w:rsid w:val="00A72062"/>
    <w:rsid w:val="00A732C4"/>
    <w:rsid w:val="00A733AF"/>
    <w:rsid w:val="00A86DA1"/>
    <w:rsid w:val="00A870DD"/>
    <w:rsid w:val="00A960D5"/>
    <w:rsid w:val="00AA0297"/>
    <w:rsid w:val="00AA45AB"/>
    <w:rsid w:val="00AA6273"/>
    <w:rsid w:val="00AA7768"/>
    <w:rsid w:val="00AB020F"/>
    <w:rsid w:val="00AB0F2E"/>
    <w:rsid w:val="00AB7BD3"/>
    <w:rsid w:val="00AC24DC"/>
    <w:rsid w:val="00AC2617"/>
    <w:rsid w:val="00AC4110"/>
    <w:rsid w:val="00AC6FE8"/>
    <w:rsid w:val="00AC7AB3"/>
    <w:rsid w:val="00AD0588"/>
    <w:rsid w:val="00AD0F13"/>
    <w:rsid w:val="00AD4B36"/>
    <w:rsid w:val="00AD70A6"/>
    <w:rsid w:val="00AE3544"/>
    <w:rsid w:val="00AE5FB9"/>
    <w:rsid w:val="00AE6D58"/>
    <w:rsid w:val="00AE7D41"/>
    <w:rsid w:val="00AF0F1A"/>
    <w:rsid w:val="00AF165C"/>
    <w:rsid w:val="00AF4718"/>
    <w:rsid w:val="00AF7597"/>
    <w:rsid w:val="00B00E73"/>
    <w:rsid w:val="00B0203E"/>
    <w:rsid w:val="00B04539"/>
    <w:rsid w:val="00B050CD"/>
    <w:rsid w:val="00B10FE4"/>
    <w:rsid w:val="00B117A4"/>
    <w:rsid w:val="00B15314"/>
    <w:rsid w:val="00B17D81"/>
    <w:rsid w:val="00B21437"/>
    <w:rsid w:val="00B21B7C"/>
    <w:rsid w:val="00B25D9C"/>
    <w:rsid w:val="00B26687"/>
    <w:rsid w:val="00B41EA5"/>
    <w:rsid w:val="00B428D9"/>
    <w:rsid w:val="00B46B2F"/>
    <w:rsid w:val="00B47D81"/>
    <w:rsid w:val="00B51B6A"/>
    <w:rsid w:val="00B55EAE"/>
    <w:rsid w:val="00B60389"/>
    <w:rsid w:val="00B612B4"/>
    <w:rsid w:val="00B6223F"/>
    <w:rsid w:val="00B66207"/>
    <w:rsid w:val="00B76729"/>
    <w:rsid w:val="00B772DA"/>
    <w:rsid w:val="00B80591"/>
    <w:rsid w:val="00B81218"/>
    <w:rsid w:val="00B849BB"/>
    <w:rsid w:val="00B93E30"/>
    <w:rsid w:val="00B95D16"/>
    <w:rsid w:val="00B96830"/>
    <w:rsid w:val="00BA0741"/>
    <w:rsid w:val="00BA61C5"/>
    <w:rsid w:val="00BB673F"/>
    <w:rsid w:val="00BC0558"/>
    <w:rsid w:val="00BC0F85"/>
    <w:rsid w:val="00BC1982"/>
    <w:rsid w:val="00BC2287"/>
    <w:rsid w:val="00BC3DFE"/>
    <w:rsid w:val="00BC44C9"/>
    <w:rsid w:val="00BC6B36"/>
    <w:rsid w:val="00BC7CA6"/>
    <w:rsid w:val="00BC7CDF"/>
    <w:rsid w:val="00BC7D13"/>
    <w:rsid w:val="00BD023D"/>
    <w:rsid w:val="00BD0981"/>
    <w:rsid w:val="00BD1EF4"/>
    <w:rsid w:val="00BD43B1"/>
    <w:rsid w:val="00BE0CF5"/>
    <w:rsid w:val="00BE0FCD"/>
    <w:rsid w:val="00BE2058"/>
    <w:rsid w:val="00BE20F5"/>
    <w:rsid w:val="00BE25B2"/>
    <w:rsid w:val="00BE29E0"/>
    <w:rsid w:val="00BE40DE"/>
    <w:rsid w:val="00BE5722"/>
    <w:rsid w:val="00BF0E9E"/>
    <w:rsid w:val="00BF6767"/>
    <w:rsid w:val="00BF67A8"/>
    <w:rsid w:val="00BF7043"/>
    <w:rsid w:val="00C00A59"/>
    <w:rsid w:val="00C03701"/>
    <w:rsid w:val="00C073FE"/>
    <w:rsid w:val="00C118B5"/>
    <w:rsid w:val="00C152AB"/>
    <w:rsid w:val="00C174D4"/>
    <w:rsid w:val="00C17D53"/>
    <w:rsid w:val="00C20E6D"/>
    <w:rsid w:val="00C2194C"/>
    <w:rsid w:val="00C223D4"/>
    <w:rsid w:val="00C25DDF"/>
    <w:rsid w:val="00C30FAA"/>
    <w:rsid w:val="00C327C7"/>
    <w:rsid w:val="00C37EEA"/>
    <w:rsid w:val="00C4011E"/>
    <w:rsid w:val="00C44A13"/>
    <w:rsid w:val="00C454BA"/>
    <w:rsid w:val="00C4744D"/>
    <w:rsid w:val="00C47EAC"/>
    <w:rsid w:val="00C50FB9"/>
    <w:rsid w:val="00C53D63"/>
    <w:rsid w:val="00C616AF"/>
    <w:rsid w:val="00C703FF"/>
    <w:rsid w:val="00C73302"/>
    <w:rsid w:val="00C811EE"/>
    <w:rsid w:val="00C838B1"/>
    <w:rsid w:val="00C84D71"/>
    <w:rsid w:val="00C91E0D"/>
    <w:rsid w:val="00C94CAB"/>
    <w:rsid w:val="00CA2B8E"/>
    <w:rsid w:val="00CA36E8"/>
    <w:rsid w:val="00CA5C31"/>
    <w:rsid w:val="00CA6B0F"/>
    <w:rsid w:val="00CA6DA3"/>
    <w:rsid w:val="00CA7685"/>
    <w:rsid w:val="00CA7F50"/>
    <w:rsid w:val="00CB4E14"/>
    <w:rsid w:val="00CB5F1F"/>
    <w:rsid w:val="00CC022A"/>
    <w:rsid w:val="00CC0FAF"/>
    <w:rsid w:val="00CC6A4F"/>
    <w:rsid w:val="00CD1319"/>
    <w:rsid w:val="00CD67D5"/>
    <w:rsid w:val="00CE070B"/>
    <w:rsid w:val="00CE3918"/>
    <w:rsid w:val="00CF4679"/>
    <w:rsid w:val="00D01DBC"/>
    <w:rsid w:val="00D02BC6"/>
    <w:rsid w:val="00D04F32"/>
    <w:rsid w:val="00D05077"/>
    <w:rsid w:val="00D14A92"/>
    <w:rsid w:val="00D1677A"/>
    <w:rsid w:val="00D172D1"/>
    <w:rsid w:val="00D20B69"/>
    <w:rsid w:val="00D20BFB"/>
    <w:rsid w:val="00D2140D"/>
    <w:rsid w:val="00D22936"/>
    <w:rsid w:val="00D329A7"/>
    <w:rsid w:val="00D35E06"/>
    <w:rsid w:val="00D4196F"/>
    <w:rsid w:val="00D460E2"/>
    <w:rsid w:val="00D55D91"/>
    <w:rsid w:val="00D61854"/>
    <w:rsid w:val="00D63E2A"/>
    <w:rsid w:val="00D66565"/>
    <w:rsid w:val="00D6685B"/>
    <w:rsid w:val="00D70736"/>
    <w:rsid w:val="00D77D01"/>
    <w:rsid w:val="00D82ACF"/>
    <w:rsid w:val="00D84EC5"/>
    <w:rsid w:val="00D95851"/>
    <w:rsid w:val="00DA420B"/>
    <w:rsid w:val="00DA4B4F"/>
    <w:rsid w:val="00DA585F"/>
    <w:rsid w:val="00DA7D45"/>
    <w:rsid w:val="00DA7E74"/>
    <w:rsid w:val="00DC23CE"/>
    <w:rsid w:val="00DC3312"/>
    <w:rsid w:val="00DC789C"/>
    <w:rsid w:val="00DD62F3"/>
    <w:rsid w:val="00DE26BC"/>
    <w:rsid w:val="00DE2E46"/>
    <w:rsid w:val="00DE520C"/>
    <w:rsid w:val="00DE7B6A"/>
    <w:rsid w:val="00DF0CCD"/>
    <w:rsid w:val="00DF1B57"/>
    <w:rsid w:val="00DF2EBA"/>
    <w:rsid w:val="00DF345D"/>
    <w:rsid w:val="00DF5171"/>
    <w:rsid w:val="00DF56E0"/>
    <w:rsid w:val="00E016AE"/>
    <w:rsid w:val="00E01AFD"/>
    <w:rsid w:val="00E02A77"/>
    <w:rsid w:val="00E041AE"/>
    <w:rsid w:val="00E05EBF"/>
    <w:rsid w:val="00E0753E"/>
    <w:rsid w:val="00E0757D"/>
    <w:rsid w:val="00E1260A"/>
    <w:rsid w:val="00E1370E"/>
    <w:rsid w:val="00E2375E"/>
    <w:rsid w:val="00E270AF"/>
    <w:rsid w:val="00E27F02"/>
    <w:rsid w:val="00E34F9A"/>
    <w:rsid w:val="00E35F13"/>
    <w:rsid w:val="00E375E0"/>
    <w:rsid w:val="00E37AA3"/>
    <w:rsid w:val="00E42860"/>
    <w:rsid w:val="00E44230"/>
    <w:rsid w:val="00E52760"/>
    <w:rsid w:val="00E533E0"/>
    <w:rsid w:val="00E604AE"/>
    <w:rsid w:val="00E6197F"/>
    <w:rsid w:val="00E64371"/>
    <w:rsid w:val="00E657E3"/>
    <w:rsid w:val="00E70759"/>
    <w:rsid w:val="00E73C9C"/>
    <w:rsid w:val="00E73F24"/>
    <w:rsid w:val="00E744CE"/>
    <w:rsid w:val="00E77DD1"/>
    <w:rsid w:val="00E8771D"/>
    <w:rsid w:val="00E90679"/>
    <w:rsid w:val="00E9138E"/>
    <w:rsid w:val="00E92093"/>
    <w:rsid w:val="00E9274E"/>
    <w:rsid w:val="00E949B6"/>
    <w:rsid w:val="00E953AF"/>
    <w:rsid w:val="00E9620C"/>
    <w:rsid w:val="00EA335A"/>
    <w:rsid w:val="00EA4F7F"/>
    <w:rsid w:val="00EA6AEE"/>
    <w:rsid w:val="00EB18E4"/>
    <w:rsid w:val="00EB1ABE"/>
    <w:rsid w:val="00EB2476"/>
    <w:rsid w:val="00EB3EE7"/>
    <w:rsid w:val="00EC2067"/>
    <w:rsid w:val="00EC38B2"/>
    <w:rsid w:val="00EC464F"/>
    <w:rsid w:val="00EC4A06"/>
    <w:rsid w:val="00EC6F61"/>
    <w:rsid w:val="00ED00F4"/>
    <w:rsid w:val="00ED2954"/>
    <w:rsid w:val="00ED3B62"/>
    <w:rsid w:val="00ED5BA9"/>
    <w:rsid w:val="00ED5D7A"/>
    <w:rsid w:val="00EE17B7"/>
    <w:rsid w:val="00EE5332"/>
    <w:rsid w:val="00EE68DD"/>
    <w:rsid w:val="00EF01C8"/>
    <w:rsid w:val="00EF0ECD"/>
    <w:rsid w:val="00EF5752"/>
    <w:rsid w:val="00EF656C"/>
    <w:rsid w:val="00F0229E"/>
    <w:rsid w:val="00F06DC4"/>
    <w:rsid w:val="00F070E3"/>
    <w:rsid w:val="00F1142A"/>
    <w:rsid w:val="00F23A5E"/>
    <w:rsid w:val="00F27951"/>
    <w:rsid w:val="00F32377"/>
    <w:rsid w:val="00F32BA0"/>
    <w:rsid w:val="00F3309A"/>
    <w:rsid w:val="00F34785"/>
    <w:rsid w:val="00F37406"/>
    <w:rsid w:val="00F407F0"/>
    <w:rsid w:val="00F41822"/>
    <w:rsid w:val="00F43AEE"/>
    <w:rsid w:val="00F457FB"/>
    <w:rsid w:val="00F555EC"/>
    <w:rsid w:val="00F55DD2"/>
    <w:rsid w:val="00F578B5"/>
    <w:rsid w:val="00F60E84"/>
    <w:rsid w:val="00F61586"/>
    <w:rsid w:val="00F62C11"/>
    <w:rsid w:val="00F70BE8"/>
    <w:rsid w:val="00F71FD8"/>
    <w:rsid w:val="00F727A3"/>
    <w:rsid w:val="00F80106"/>
    <w:rsid w:val="00F81041"/>
    <w:rsid w:val="00F8148F"/>
    <w:rsid w:val="00F81F96"/>
    <w:rsid w:val="00F85AB4"/>
    <w:rsid w:val="00F87CA8"/>
    <w:rsid w:val="00F87D12"/>
    <w:rsid w:val="00F9558B"/>
    <w:rsid w:val="00F95870"/>
    <w:rsid w:val="00FA0733"/>
    <w:rsid w:val="00FA31C3"/>
    <w:rsid w:val="00FB196B"/>
    <w:rsid w:val="00FB57AA"/>
    <w:rsid w:val="00FB73CB"/>
    <w:rsid w:val="00FC2C52"/>
    <w:rsid w:val="00FC591D"/>
    <w:rsid w:val="00FC6956"/>
    <w:rsid w:val="00FD0A09"/>
    <w:rsid w:val="00FD2CE0"/>
    <w:rsid w:val="00FD5750"/>
    <w:rsid w:val="00FD65A2"/>
    <w:rsid w:val="00FD6E9E"/>
    <w:rsid w:val="00FD7A89"/>
    <w:rsid w:val="00FE690B"/>
    <w:rsid w:val="00FF0D50"/>
    <w:rsid w:val="00FF1458"/>
    <w:rsid w:val="00FF1812"/>
    <w:rsid w:val="00FF2004"/>
    <w:rsid w:val="051A1601"/>
    <w:rsid w:val="3157DA68"/>
    <w:rsid w:val="32A69868"/>
    <w:rsid w:val="4A3F7C75"/>
    <w:rsid w:val="56528E72"/>
    <w:rsid w:val="6A245BD4"/>
    <w:rsid w:val="70E2A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B280C3"/>
  <w15:docId w15:val="{F3F0D0C4-BCF0-4AFE-A863-3BC07F8B7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next w:val="BodyText"/>
    <w:qFormat/>
    <w:rsid w:val="00987798"/>
    <w:pPr>
      <w:spacing w:before="100" w:beforeAutospacing="1" w:after="100" w:afterAutospacing="1" w:line="240" w:lineRule="auto"/>
    </w:pPr>
    <w:rPr>
      <w:rFonts w:ascii="Museo 500" w:hAnsi="Museo 500"/>
      <w:color w:val="505759" w:themeColor="text2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838B1"/>
    <w:pPr>
      <w:keepNext/>
      <w:keepLines/>
      <w:spacing w:after="360" w:afterAutospacing="0"/>
      <w:outlineLvl w:val="0"/>
    </w:pPr>
    <w:rPr>
      <w:rFonts w:asciiTheme="minorHAnsi" w:hAnsiTheme="minorHAnsi" w:eastAsiaTheme="majorEastAsia" w:cstheme="majorBidi"/>
      <w:color w:val="2EA836" w:themeColor="accent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87798"/>
    <w:pPr>
      <w:keepNext/>
      <w:keepLines/>
      <w:spacing w:after="240" w:afterAutospacing="0"/>
      <w:outlineLvl w:val="1"/>
    </w:pPr>
    <w:rPr>
      <w:rFonts w:ascii="Museo 700" w:hAnsi="Museo 700" w:eastAsiaTheme="majorEastAsia" w:cstheme="majorBidi"/>
      <w:color w:val="004F59" w:themeColor="accent2"/>
      <w:sz w:val="28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87798"/>
    <w:pPr>
      <w:keepNext/>
      <w:keepLines/>
      <w:spacing w:after="240" w:afterAutospacing="0"/>
      <w:outlineLvl w:val="2"/>
    </w:pPr>
    <w:rPr>
      <w:rFonts w:ascii="Museo 700" w:hAnsi="Museo 700"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AB8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color w:val="227D28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2AB8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aps/>
      <w:color w:val="227D2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2AB8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i/>
      <w:iCs/>
      <w:caps/>
      <w:color w:val="17541A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2AB8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b/>
      <w:bCs/>
      <w:color w:val="17541A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2AB8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b/>
      <w:bCs/>
      <w:i/>
      <w:iCs/>
      <w:color w:val="17541A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2AB8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17541A" w:themeColor="accent1" w:themeShade="80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sid w:val="009C7273"/>
  </w:style>
  <w:style w:type="paragraph" w:styleId="Title">
    <w:name w:val="Title"/>
    <w:basedOn w:val="Normal"/>
    <w:next w:val="Normal"/>
    <w:link w:val="TitleChar"/>
    <w:uiPriority w:val="10"/>
    <w:qFormat/>
    <w:rsid w:val="00987798"/>
    <w:pPr>
      <w:spacing w:after="0" w:line="204" w:lineRule="auto"/>
    </w:pPr>
    <w:rPr>
      <w:rFonts w:ascii="Museo 700" w:hAnsi="Museo 700" w:eastAsiaTheme="majorEastAsia" w:cstheme="majorBidi"/>
      <w:color w:val="2EA836" w:themeColor="accent1"/>
      <w:spacing w:val="-15"/>
      <w:sz w:val="68"/>
      <w:szCs w:val="56"/>
    </w:rPr>
  </w:style>
  <w:style w:type="paragraph" w:styleId="Header">
    <w:name w:val="header"/>
    <w:basedOn w:val="Normal"/>
    <w:link w:val="HeaderChar"/>
    <w:uiPriority w:val="99"/>
    <w:unhideWhenUsed/>
    <w:rsid w:val="00993CAB"/>
    <w:pPr>
      <w:tabs>
        <w:tab w:val="center" w:pos="4513"/>
        <w:tab w:val="right" w:pos="9026"/>
      </w:tabs>
      <w:spacing w:after="0"/>
    </w:pPr>
  </w:style>
  <w:style w:type="paragraph" w:styleId="TableParagraph" w:customStyle="1">
    <w:name w:val="Table Paragraph"/>
    <w:basedOn w:val="Normal"/>
    <w:uiPriority w:val="1"/>
  </w:style>
  <w:style w:type="character" w:styleId="HeaderChar" w:customStyle="1">
    <w:name w:val="Header Char"/>
    <w:basedOn w:val="DefaultParagraphFont"/>
    <w:link w:val="Header"/>
    <w:uiPriority w:val="99"/>
    <w:rsid w:val="00993CAB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993CAB"/>
    <w:pPr>
      <w:tabs>
        <w:tab w:val="center" w:pos="4513"/>
        <w:tab w:val="right" w:pos="9026"/>
      </w:tabs>
      <w:spacing w:after="0"/>
    </w:pPr>
  </w:style>
  <w:style w:type="character" w:styleId="FooterChar" w:customStyle="1">
    <w:name w:val="Footer Char"/>
    <w:basedOn w:val="DefaultParagraphFont"/>
    <w:link w:val="Footer"/>
    <w:rsid w:val="00993CAB"/>
    <w:rPr>
      <w:sz w:val="24"/>
      <w:szCs w:val="24"/>
    </w:rPr>
  </w:style>
  <w:style w:type="character" w:styleId="Heading1Char" w:customStyle="1">
    <w:name w:val="Heading 1 Char"/>
    <w:basedOn w:val="DefaultParagraphFont"/>
    <w:link w:val="Heading1"/>
    <w:uiPriority w:val="9"/>
    <w:rsid w:val="00C838B1"/>
    <w:rPr>
      <w:rFonts w:eastAsiaTheme="majorEastAsia" w:cstheme="majorBidi"/>
      <w:color w:val="2EA836" w:themeColor="accent1"/>
      <w:sz w:val="28"/>
      <w:szCs w:val="28"/>
      <w:lang w:val="en-US"/>
    </w:rPr>
  </w:style>
  <w:style w:type="character" w:styleId="Heading2Char" w:customStyle="1">
    <w:name w:val="Heading 2 Char"/>
    <w:basedOn w:val="DefaultParagraphFont"/>
    <w:link w:val="Heading2"/>
    <w:uiPriority w:val="9"/>
    <w:rsid w:val="00987798"/>
    <w:rPr>
      <w:rFonts w:ascii="Museo 700" w:hAnsi="Museo 700" w:eastAsiaTheme="majorEastAsia" w:cstheme="majorBidi"/>
      <w:color w:val="004F59" w:themeColor="accent2"/>
      <w:sz w:val="28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987798"/>
    <w:rPr>
      <w:rFonts w:ascii="Museo 700" w:hAnsi="Museo 700" w:eastAsiaTheme="majorEastAsia" w:cstheme="majorBidi"/>
      <w:color w:val="505759" w:themeColor="text2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52AB8"/>
    <w:rPr>
      <w:rFonts w:asciiTheme="majorHAnsi" w:hAnsiTheme="majorHAnsi" w:eastAsiaTheme="majorEastAsia" w:cstheme="majorBidi"/>
      <w:color w:val="227D28" w:themeColor="accent1" w:themeShade="BF"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52AB8"/>
    <w:rPr>
      <w:rFonts w:asciiTheme="majorHAnsi" w:hAnsiTheme="majorHAnsi" w:eastAsiaTheme="majorEastAsia" w:cstheme="majorBidi"/>
      <w:caps/>
      <w:color w:val="227D28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52AB8"/>
    <w:rPr>
      <w:rFonts w:asciiTheme="majorHAnsi" w:hAnsiTheme="majorHAnsi" w:eastAsiaTheme="majorEastAsia" w:cstheme="majorBidi"/>
      <w:i/>
      <w:iCs/>
      <w:caps/>
      <w:color w:val="17541A" w:themeColor="accent1" w:themeShade="80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52AB8"/>
    <w:rPr>
      <w:rFonts w:asciiTheme="majorHAnsi" w:hAnsiTheme="majorHAnsi" w:eastAsiaTheme="majorEastAsia" w:cstheme="majorBidi"/>
      <w:b/>
      <w:bCs/>
      <w:color w:val="17541A" w:themeColor="accent1" w:themeShade="8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52AB8"/>
    <w:rPr>
      <w:rFonts w:asciiTheme="majorHAnsi" w:hAnsiTheme="majorHAnsi" w:eastAsiaTheme="majorEastAsia" w:cstheme="majorBidi"/>
      <w:b/>
      <w:bCs/>
      <w:i/>
      <w:iCs/>
      <w:color w:val="17541A" w:themeColor="accent1" w:themeShade="8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52AB8"/>
    <w:rPr>
      <w:rFonts w:asciiTheme="majorHAnsi" w:hAnsiTheme="majorHAnsi" w:eastAsiaTheme="majorEastAsia" w:cstheme="majorBidi"/>
      <w:i/>
      <w:iCs/>
      <w:color w:val="17541A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52AB8"/>
    <w:rPr>
      <w:b/>
      <w:bCs/>
      <w:smallCaps/>
    </w:rPr>
  </w:style>
  <w:style w:type="character" w:styleId="TitleChar" w:customStyle="1">
    <w:name w:val="Title Char"/>
    <w:basedOn w:val="DefaultParagraphFont"/>
    <w:link w:val="Title"/>
    <w:uiPriority w:val="10"/>
    <w:rsid w:val="00987798"/>
    <w:rPr>
      <w:rFonts w:ascii="Museo 700" w:hAnsi="Museo 700" w:eastAsiaTheme="majorEastAsia" w:cstheme="majorBidi"/>
      <w:color w:val="2EA836" w:themeColor="accent1"/>
      <w:spacing w:val="-15"/>
      <w:sz w:val="68"/>
      <w:szCs w:val="56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987798"/>
    <w:pPr>
      <w:numPr>
        <w:ilvl w:val="1"/>
      </w:numPr>
      <w:ind w:right="709"/>
    </w:pPr>
    <w:rPr>
      <w:rFonts w:ascii="Museo 700" w:hAnsi="Museo 700" w:eastAsiaTheme="majorEastAsia" w:cstheme="majorBidi"/>
      <w:color w:val="505759"/>
      <w:sz w:val="48"/>
      <w:szCs w:val="28"/>
      <w:lang w:val="en-US"/>
    </w:rPr>
  </w:style>
  <w:style w:type="character" w:styleId="SubtitleChar" w:customStyle="1">
    <w:name w:val="Subtitle Char"/>
    <w:basedOn w:val="DefaultParagraphFont"/>
    <w:link w:val="Subtitle"/>
    <w:uiPriority w:val="11"/>
    <w:rsid w:val="00987798"/>
    <w:rPr>
      <w:rFonts w:ascii="Museo 700" w:hAnsi="Museo 700" w:eastAsiaTheme="majorEastAsia" w:cstheme="majorBidi"/>
      <w:color w:val="505759"/>
      <w:sz w:val="48"/>
      <w:szCs w:val="28"/>
      <w:lang w:val="en-US"/>
    </w:rPr>
  </w:style>
  <w:style w:type="character" w:styleId="Strong">
    <w:name w:val="Strong"/>
    <w:basedOn w:val="DefaultParagraphFont"/>
    <w:uiPriority w:val="22"/>
    <w:qFormat/>
    <w:rsid w:val="00852AB8"/>
    <w:rPr>
      <w:b/>
      <w:bCs/>
    </w:rPr>
  </w:style>
  <w:style w:type="paragraph" w:styleId="NoSpacing">
    <w:name w:val="No Spacing"/>
    <w:link w:val="NoSpacingChar"/>
    <w:uiPriority w:val="1"/>
    <w:qFormat/>
    <w:rsid w:val="00852AB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52AB8"/>
    <w:pPr>
      <w:spacing w:before="120" w:after="120"/>
      <w:ind w:left="720"/>
    </w:pPr>
  </w:style>
  <w:style w:type="character" w:styleId="QuoteChar" w:customStyle="1">
    <w:name w:val="Quote Char"/>
    <w:basedOn w:val="DefaultParagraphFont"/>
    <w:link w:val="Quote"/>
    <w:uiPriority w:val="29"/>
    <w:rsid w:val="00852AB8"/>
    <w:rPr>
      <w:color w:val="505759" w:themeColor="text2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84F61"/>
    <w:pPr>
      <w:outlineLvl w:val="9"/>
    </w:pPr>
  </w:style>
  <w:style w:type="table" w:styleId="TableGrid">
    <w:name w:val="Table Grid"/>
    <w:basedOn w:val="TableNormal"/>
    <w:uiPriority w:val="39"/>
    <w:rsid w:val="00F578B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SpacingChar" w:customStyle="1">
    <w:name w:val="No Spacing Char"/>
    <w:basedOn w:val="DefaultParagraphFont"/>
    <w:link w:val="NoSpacing"/>
    <w:uiPriority w:val="1"/>
    <w:rsid w:val="00014F0E"/>
  </w:style>
  <w:style w:type="paragraph" w:styleId="smallprint" w:customStyle="1">
    <w:name w:val="smallprint"/>
    <w:basedOn w:val="BodyText"/>
    <w:qFormat/>
    <w:rsid w:val="00361A36"/>
    <w:rPr>
      <w:sz w:val="16"/>
    </w:rPr>
  </w:style>
  <w:style w:type="paragraph" w:styleId="Subhead" w:customStyle="1">
    <w:name w:val="Sub head"/>
    <w:basedOn w:val="Normal"/>
    <w:uiPriority w:val="99"/>
    <w:rsid w:val="008E6B60"/>
    <w:pPr>
      <w:suppressAutoHyphens/>
      <w:autoSpaceDE w:val="0"/>
      <w:autoSpaceDN w:val="0"/>
      <w:adjustRightInd w:val="0"/>
      <w:spacing w:after="283" w:line="340" w:lineRule="atLeast"/>
      <w:textAlignment w:val="center"/>
    </w:pPr>
    <w:rPr>
      <w:rFonts w:ascii="Museo 700" w:hAnsi="Museo 700" w:cs="Museo 700"/>
      <w:color w:val="2EA836"/>
      <w:sz w:val="28"/>
      <w:szCs w:val="28"/>
    </w:rPr>
  </w:style>
  <w:style w:type="table" w:styleId="GridTable5Dark-Accent1">
    <w:name w:val="Grid Table 5 Dark Accent 1"/>
    <w:basedOn w:val="TableNormal"/>
    <w:uiPriority w:val="50"/>
    <w:rsid w:val="00594579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0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EA8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EA8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EA8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EA836" w:themeFill="accent1"/>
      </w:tcPr>
    </w:tblStylePr>
    <w:tblStylePr w:type="band1Vert">
      <w:tblPr/>
      <w:tcPr>
        <w:shd w:val="clear" w:color="auto" w:fill="A1E5A6" w:themeFill="accent1" w:themeFillTint="66"/>
      </w:tcPr>
    </w:tblStylePr>
    <w:tblStylePr w:type="band1Horz">
      <w:tblPr/>
      <w:tcPr>
        <w:shd w:val="clear" w:color="auto" w:fill="A1E5A6" w:themeFill="accent1" w:themeFillTint="66"/>
      </w:tcPr>
    </w:tblStylePr>
  </w:style>
  <w:style w:type="paragraph" w:styleId="ListParagraph">
    <w:name w:val="List Paragraph"/>
    <w:basedOn w:val="BodyText"/>
    <w:uiPriority w:val="34"/>
    <w:qFormat/>
    <w:rsid w:val="00987798"/>
    <w:pPr>
      <w:numPr>
        <w:numId w:val="20"/>
      </w:numPr>
      <w:spacing w:after="120" w:afterAutospacing="0"/>
      <w:ind w:left="697" w:hanging="357"/>
    </w:pPr>
    <w:rPr>
      <w:lang w:val="en-US"/>
    </w:rPr>
  </w:style>
  <w:style w:type="numbering" w:styleId="DigitalList" w:customStyle="1">
    <w:name w:val="Digital List"/>
    <w:uiPriority w:val="99"/>
    <w:rsid w:val="00CA7F50"/>
    <w:pPr>
      <w:numPr>
        <w:numId w:val="18"/>
      </w:numPr>
    </w:pPr>
  </w:style>
  <w:style w:type="paragraph" w:styleId="TOC1">
    <w:name w:val="toc 1"/>
    <w:basedOn w:val="Heading2"/>
    <w:next w:val="Normal"/>
    <w:autoRedefine/>
    <w:uiPriority w:val="39"/>
    <w:unhideWhenUsed/>
    <w:rsid w:val="009A5878"/>
  </w:style>
  <w:style w:type="paragraph" w:styleId="TOC3">
    <w:name w:val="toc 3"/>
    <w:basedOn w:val="Normal"/>
    <w:next w:val="Normal"/>
    <w:autoRedefine/>
    <w:uiPriority w:val="39"/>
    <w:unhideWhenUsed/>
    <w:rsid w:val="009A5878"/>
    <w:pPr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B17D81"/>
    <w:rPr>
      <w:color w:val="2EA836" w:themeColor="hyperlink"/>
      <w:u w:val="single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17D81"/>
    <w:pPr>
      <w:ind w:left="1920"/>
    </w:pPr>
  </w:style>
  <w:style w:type="paragraph" w:styleId="NormalWeb">
    <w:name w:val="Normal (Web)"/>
    <w:basedOn w:val="Normal"/>
    <w:uiPriority w:val="99"/>
    <w:semiHidden/>
    <w:unhideWhenUsed/>
    <w:rsid w:val="00926C13"/>
    <w:rPr>
      <w:rFonts w:ascii="Times New Roman" w:hAnsi="Times New Roman" w:eastAsia="Times New Roman" w:cs="Times New Roman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9A5878"/>
    <w:pPr>
      <w:ind w:left="240"/>
    </w:pPr>
  </w:style>
  <w:style w:type="character" w:styleId="UnresolvedMention">
    <w:name w:val="Unresolved Mention"/>
    <w:basedOn w:val="DefaultParagraphFont"/>
    <w:uiPriority w:val="99"/>
    <w:semiHidden/>
    <w:unhideWhenUsed/>
    <w:rsid w:val="00BE0FCD"/>
    <w:rPr>
      <w:color w:val="605E5C"/>
      <w:shd w:val="clear" w:color="auto" w:fill="E1DFDD"/>
    </w:rPr>
  </w:style>
  <w:style w:type="table" w:styleId="GridTable7Colorful-Accent3">
    <w:name w:val="Grid Table 7 Colorful Accent 3"/>
    <w:basedOn w:val="TableNormal"/>
    <w:uiPriority w:val="52"/>
    <w:rsid w:val="0035258D"/>
    <w:pPr>
      <w:spacing w:after="0" w:line="240" w:lineRule="auto"/>
    </w:pPr>
    <w:rPr>
      <w:color w:val="A7A7A7" w:themeColor="accent3" w:themeShade="BF"/>
    </w:rPr>
    <w:tblPr>
      <w:tblStyleRowBandSize w:val="1"/>
      <w:tblStyleColBandSize w:val="1"/>
      <w:tblBorders>
        <w:top w:val="single" w:color="ECECEC" w:themeColor="accent3" w:themeTint="99" w:sz="4" w:space="0"/>
        <w:left w:val="single" w:color="ECECEC" w:themeColor="accent3" w:themeTint="99" w:sz="4" w:space="0"/>
        <w:bottom w:val="single" w:color="ECECEC" w:themeColor="accent3" w:themeTint="99" w:sz="4" w:space="0"/>
        <w:right w:val="single" w:color="ECECEC" w:themeColor="accent3" w:themeTint="99" w:sz="4" w:space="0"/>
        <w:insideH w:val="single" w:color="ECECEC" w:themeColor="accent3" w:themeTint="99" w:sz="4" w:space="0"/>
        <w:insideV w:val="single" w:color="ECECEC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bottom w:val="single" w:color="ECECEC" w:themeColor="accent3" w:themeTint="99" w:sz="4" w:space="0"/>
        </w:tcBorders>
      </w:tcPr>
    </w:tblStylePr>
    <w:tblStylePr w:type="nwCell">
      <w:tblPr/>
      <w:tcPr>
        <w:tcBorders>
          <w:bottom w:val="single" w:color="ECECEC" w:themeColor="accent3" w:themeTint="99" w:sz="4" w:space="0"/>
        </w:tcBorders>
      </w:tcPr>
    </w:tblStylePr>
    <w:tblStylePr w:type="seCell">
      <w:tblPr/>
      <w:tcPr>
        <w:tcBorders>
          <w:top w:val="single" w:color="ECECEC" w:themeColor="accent3" w:themeTint="99" w:sz="4" w:space="0"/>
        </w:tcBorders>
      </w:tcPr>
    </w:tblStylePr>
    <w:tblStylePr w:type="swCell">
      <w:tblPr/>
      <w:tcPr>
        <w:tcBorders>
          <w:top w:val="single" w:color="ECECEC" w:themeColor="accent3" w:themeTint="99" w:sz="4" w:space="0"/>
        </w:tcBorders>
      </w:tcPr>
    </w:tblStylePr>
  </w:style>
  <w:style w:type="table" w:styleId="GridTable4-Accent1">
    <w:name w:val="Grid Table 4 Accent 1"/>
    <w:basedOn w:val="TableNormal"/>
    <w:uiPriority w:val="49"/>
    <w:rsid w:val="0035258D"/>
    <w:pPr>
      <w:spacing w:after="0" w:line="240" w:lineRule="auto"/>
    </w:pPr>
    <w:tblPr>
      <w:tblStyleRowBandSize w:val="1"/>
      <w:tblStyleColBandSize w:val="1"/>
      <w:tblBorders>
        <w:top w:val="single" w:color="73D879" w:themeColor="accent1" w:themeTint="99" w:sz="4" w:space="0"/>
        <w:left w:val="single" w:color="73D879" w:themeColor="accent1" w:themeTint="99" w:sz="4" w:space="0"/>
        <w:bottom w:val="single" w:color="73D879" w:themeColor="accent1" w:themeTint="99" w:sz="4" w:space="0"/>
        <w:right w:val="single" w:color="73D879" w:themeColor="accent1" w:themeTint="99" w:sz="4" w:space="0"/>
        <w:insideH w:val="single" w:color="73D879" w:themeColor="accent1" w:themeTint="99" w:sz="4" w:space="0"/>
        <w:insideV w:val="single" w:color="73D879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EA836" w:themeColor="accent1" w:sz="4" w:space="0"/>
          <w:left w:val="single" w:color="2EA836" w:themeColor="accent1" w:sz="4" w:space="0"/>
          <w:bottom w:val="single" w:color="2EA836" w:themeColor="accent1" w:sz="4" w:space="0"/>
          <w:right w:val="single" w:color="2EA836" w:themeColor="accent1" w:sz="4" w:space="0"/>
          <w:insideH w:val="nil"/>
          <w:insideV w:val="nil"/>
        </w:tcBorders>
        <w:shd w:val="clear" w:color="auto" w:fill="2EA836" w:themeFill="accent1"/>
      </w:tcPr>
    </w:tblStylePr>
    <w:tblStylePr w:type="lastRow">
      <w:rPr>
        <w:b/>
        <w:bCs/>
      </w:rPr>
      <w:tblPr/>
      <w:tcPr>
        <w:tcBorders>
          <w:top w:val="double" w:color="2EA836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2D2" w:themeFill="accent1" w:themeFillTint="33"/>
      </w:tcPr>
    </w:tblStylePr>
    <w:tblStylePr w:type="band1Horz">
      <w:tblPr/>
      <w:tcPr>
        <w:shd w:val="clear" w:color="auto" w:fill="D0F2D2" w:themeFill="accent1" w:themeFillTint="33"/>
      </w:tcPr>
    </w:tblStylePr>
  </w:style>
  <w:style w:type="character" w:styleId="BodyTextChar" w:customStyle="1">
    <w:name w:val="Body Text Char"/>
    <w:basedOn w:val="DefaultParagraphFont"/>
    <w:link w:val="BodyText"/>
    <w:uiPriority w:val="1"/>
    <w:rsid w:val="00362540"/>
    <w:rPr>
      <w:sz w:val="24"/>
      <w:szCs w:val="24"/>
    </w:rPr>
  </w:style>
  <w:style w:type="table" w:styleId="GridTable1Light">
    <w:name w:val="Grid Table 1 Light"/>
    <w:basedOn w:val="TableNormal"/>
    <w:uiPriority w:val="46"/>
    <w:rsid w:val="003B587F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3">
    <w:name w:val="Body Text 3"/>
    <w:basedOn w:val="Normal"/>
    <w:link w:val="BodyText3Char"/>
    <w:uiPriority w:val="99"/>
    <w:semiHidden/>
    <w:unhideWhenUsed/>
    <w:rsid w:val="00F81041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F81041"/>
    <w:rPr>
      <w:rFonts w:ascii="Museo 500" w:hAnsi="Museo 500"/>
      <w:color w:val="505759" w:themeColor="text2"/>
      <w:sz w:val="16"/>
      <w:szCs w:val="16"/>
    </w:rPr>
  </w:style>
  <w:style w:type="character" w:styleId="ui-provider" w:customStyle="1">
    <w:name w:val="ui-provider"/>
    <w:basedOn w:val="DefaultParagraphFont"/>
    <w:rsid w:val="00F3309A"/>
  </w:style>
  <w:style w:type="paragraph" w:styleId="TableCellBody" w:customStyle="1">
    <w:name w:val="Table Cell Body"/>
    <w:basedOn w:val="Normal"/>
    <w:qFormat/>
    <w:rsid w:val="00CE070B"/>
    <w:pPr>
      <w:spacing w:before="40" w:beforeAutospacing="0" w:after="40" w:afterAutospacing="0"/>
    </w:pPr>
    <w:rPr>
      <w:rFonts w:ascii="Arial" w:hAnsi="Arial" w:eastAsia="Times New Roman" w:cs="Arial"/>
      <w:bCs/>
      <w:color w:val="auto"/>
      <w:kern w:val="28"/>
      <w:sz w:val="18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D329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29A7"/>
    <w:pPr>
      <w:spacing w:before="0" w:beforeAutospacing="0" w:after="0" w:afterAutospacing="0"/>
    </w:pPr>
    <w:rPr>
      <w:rFonts w:ascii="Arial" w:hAnsi="Arial" w:eastAsia="Times New Roman" w:cs="Times New Roman"/>
      <w:color w:val="auto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329A7"/>
    <w:rPr>
      <w:rFonts w:ascii="Arial" w:hAnsi="Arial" w:eastAsia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Harish\Downloads\IM-Standard-Word-Template%20(1)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Restore Information Management">
      <a:dk1>
        <a:srgbClr val="000000"/>
      </a:dk1>
      <a:lt1>
        <a:srgbClr val="FFFFFF"/>
      </a:lt1>
      <a:dk2>
        <a:srgbClr val="505759"/>
      </a:dk2>
      <a:lt2>
        <a:srgbClr val="E7E6E6"/>
      </a:lt2>
      <a:accent1>
        <a:srgbClr val="2EA836"/>
      </a:accent1>
      <a:accent2>
        <a:srgbClr val="004F59"/>
      </a:accent2>
      <a:accent3>
        <a:srgbClr val="E0E0E0"/>
      </a:accent3>
      <a:accent4>
        <a:srgbClr val="505759"/>
      </a:accent4>
      <a:accent5>
        <a:srgbClr val="000000"/>
      </a:accent5>
      <a:accent6>
        <a:srgbClr val="000000"/>
      </a:accent6>
      <a:hlink>
        <a:srgbClr val="2EA836"/>
      </a:hlink>
      <a:folHlink>
        <a:srgbClr val="004F59"/>
      </a:folHlink>
    </a:clrScheme>
    <a:fontScheme name="Restore Digital">
      <a:majorFont>
        <a:latin typeface="Museo 700"/>
        <a:ea typeface=""/>
        <a:cs typeface=""/>
      </a:majorFont>
      <a:minorFont>
        <a:latin typeface="Museo 500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8A5A2BB50CC48AF526E8FEA785128" ma:contentTypeVersion="15" ma:contentTypeDescription="Create a new document." ma:contentTypeScope="" ma:versionID="161ee02370d1c74296d86daef2b2d72e">
  <xsd:schema xmlns:xsd="http://www.w3.org/2001/XMLSchema" xmlns:xs="http://www.w3.org/2001/XMLSchema" xmlns:p="http://schemas.microsoft.com/office/2006/metadata/properties" xmlns:ns2="2d55838f-e5f3-41cf-a4ab-96e2cb56f115" xmlns:ns3="0080f991-14f8-4d7e-b092-83814052dbda" targetNamespace="http://schemas.microsoft.com/office/2006/metadata/properties" ma:root="true" ma:fieldsID="1ecac251aa62c7c028f9c6f7ba3c5f2b" ns2:_="" ns3:_="">
    <xsd:import namespace="2d55838f-e5f3-41cf-a4ab-96e2cb56f115"/>
    <xsd:import namespace="0080f991-14f8-4d7e-b092-83814052db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5838f-e5f3-41cf-a4ab-96e2cb56f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0f72856-f120-4033-860e-9a0a6f14c5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0f991-14f8-4d7e-b092-83814052dbd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8a5769-5d88-4e11-bf2d-cff8c682c60f}" ma:internalName="TaxCatchAll" ma:showField="CatchAllData" ma:web="0080f991-14f8-4d7e-b092-83814052db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80f991-14f8-4d7e-b092-83814052dbda" xsi:nil="true"/>
    <lcf76f155ced4ddcb4097134ff3c332f xmlns="2d55838f-e5f3-41cf-a4ab-96e2cb56f11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D90279-4D5E-4CDF-974C-5F6B307C6C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6A3900-B589-470A-8BB3-4DF9BC3A3F50}"/>
</file>

<file path=customXml/itemProps3.xml><?xml version="1.0" encoding="utf-8"?>
<ds:datastoreItem xmlns:ds="http://schemas.openxmlformats.org/officeDocument/2006/customXml" ds:itemID="{13C9EE1C-11F3-4E43-8950-B90BCECBDC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6D4818-1789-48DE-A19C-EDD9C96E651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IM-Standard-Word-Template (1).dotx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Nisha Harish</dc:creator>
  <keywords/>
  <lastModifiedBy>Francis Frost</lastModifiedBy>
  <revision>17</revision>
  <lastPrinted>2023-06-29T05:48:00.0000000Z</lastPrinted>
  <dcterms:created xsi:type="dcterms:W3CDTF">2026-01-21T11:28:00.0000000Z</dcterms:created>
  <dcterms:modified xsi:type="dcterms:W3CDTF">2026-02-06T16:17:24.6029772Z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2019-08-07T00:00:00Z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2021-10-15T00:00:00Z</vt:filetime>
  </property>
  <property fmtid="{D5CDD505-2E9C-101B-9397-08002B2CF9AE}" pid="5" name="ContentTypeId">
    <vt:lpwstr>0x010100D838A5A2BB50CC48AF526E8FEA785128</vt:lpwstr>
  </property>
  <property fmtid="{D5CDD505-2E9C-101B-9397-08002B2CF9AE}" pid="6" name="MediaServiceImageTags">
    <vt:lpwstr/>
  </property>
</Properties>
</file>